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647C" w:rsidP="00D30041" w:rsidRDefault="0041647C" w14:paraId="44F295FA" w14:textId="38280A1B">
      <w:r>
        <w:rPr>
          <w:noProof/>
        </w:rPr>
        <w:drawing>
          <wp:inline distT="0" distB="0" distL="0" distR="0" wp14:anchorId="6CE36941" wp14:editId="0BDA025B">
            <wp:extent cx="6534150" cy="7181850"/>
            <wp:effectExtent l="0" t="0" r="0" b="0"/>
            <wp:docPr id="83913713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47C" w:rsidP="00D30041" w:rsidRDefault="0041647C" w14:paraId="5BE199C0" w14:textId="22423388"/>
    <w:p w:rsidR="0041647C" w:rsidP="00D30041" w:rsidRDefault="0041647C" w14:paraId="04816206" w14:textId="5549738D">
      <w:r>
        <w:rPr>
          <w:noProof/>
        </w:rPr>
        <w:drawing>
          <wp:inline distT="0" distB="0" distL="0" distR="0" wp14:anchorId="792F0AA6" wp14:editId="731871FE">
            <wp:extent cx="6551930" cy="2590165"/>
            <wp:effectExtent l="0" t="0" r="1270" b="635"/>
            <wp:docPr id="1655074595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47C" w:rsidP="00D30041" w:rsidRDefault="0041647C" w14:paraId="22E46CE0" w14:textId="77777777"/>
    <w:p w:rsidR="0041647C" w:rsidP="00D30041" w:rsidRDefault="0041647C" w14:paraId="7845648D" w14:textId="77777777"/>
    <w:p w:rsidR="0041647C" w:rsidP="00D30041" w:rsidRDefault="0041647C" w14:paraId="4B87F60D" w14:textId="77777777"/>
    <w:p w:rsidR="0041647C" w:rsidP="00D30041" w:rsidRDefault="0041647C" w14:paraId="5D5BE320" w14:textId="77777777"/>
    <w:p w:rsidR="00A61006" w:rsidP="00D30041" w:rsidRDefault="00A61006" w14:paraId="5C7EC276" w14:textId="032448A3"/>
    <w:sectPr w:rsidR="00A61006" w:rsidSect="00A61006">
      <w:footerReference r:id="R7a6889b6417f4bb9"/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B5D65" w14:textId="77777777" w:rsidR="007845E8" w:rsidRDefault="007845E8" w:rsidP="00BD3F84">
      <w:pPr>
        <w:spacing w:after="0" w:line="240" w:lineRule="auto"/>
      </w:pPr>
      <w:r>
        <w:separator/>
      </w:r>
    </w:p>
  </w:endnote>
  <w:endnote w:type="continuationSeparator" w:id="0">
    <w:p w14:paraId="154E9A87" w14:textId="77777777" w:rsidR="007845E8" w:rsidRDefault="007845E8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91A" w:rsidRDefault="00DB291A" w14:paraId="03A39858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2227CE" w:rsidRDefault="00F0546F" w14:paraId="1105050D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91A" w:rsidRDefault="00DB291A" w14:paraId="76B1B2F7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E9AA6" w14:textId="77777777" w:rsidR="007845E8" w:rsidRDefault="007845E8" w:rsidP="00BD3F84">
      <w:pPr>
        <w:spacing w:after="0" w:line="240" w:lineRule="auto"/>
      </w:pPr>
      <w:r>
        <w:separator/>
      </w:r>
    </w:p>
  </w:footnote>
  <w:footnote w:type="continuationSeparator" w:id="0">
    <w:p w14:paraId="67F42E01" w14:textId="77777777" w:rsidR="007845E8" w:rsidRDefault="007845E8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91A" w:rsidRDefault="00DB291A" w14:paraId="779767ED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C311D6" w:rsidR="00C340E1" w:rsidTr="00797F78" w14:paraId="61BCCD2E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C340E1" w:rsidP="00C340E1" w:rsidRDefault="00C340E1" w14:paraId="366EC0F5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4CE0828E" wp14:anchorId="0F1157CB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5652ED" w:rsidR="00C340E1" w:rsidP="00C340E1" w:rsidRDefault="00C340E1" w14:paraId="51ED4B5F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5652ED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5652ED" w:rsidR="00C340E1" w:rsidP="00C340E1" w:rsidRDefault="00C340E1" w14:paraId="17716996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5652ED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5652ED" w:rsidR="00C340E1" w:rsidP="00C340E1" w:rsidRDefault="00383351" w14:paraId="74EC4C72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noWrap/>
          <w:vAlign w:val="center"/>
        </w:tcPr>
        <w:p w:rsidRPr="008D50BA" w:rsidR="00C340E1" w:rsidP="00C340E1" w:rsidRDefault="00C340E1" w14:paraId="283DB105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C340E1" w:rsidTr="00797F78" w14:paraId="07BC2C66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C340E1" w:rsidP="00C340E1" w:rsidRDefault="00C340E1" w14:paraId="231838AD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5652ED" w:rsidR="00C340E1" w:rsidP="00C340E1" w:rsidRDefault="00383351" w14:paraId="73430BF4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DOĞRUDAN TEMİN İŞ AKIŞ ŞEMASI</w:t>
          </w:r>
        </w:p>
      </w:tc>
      <w:tc>
        <w:tcPr>
          <w:tcW w:w="2607" w:type="dxa"/>
          <w:noWrap/>
          <w:vAlign w:val="center"/>
          <w:hideMark/>
        </w:tcPr>
        <w:p w:rsidRPr="00797F78" w:rsidR="00C340E1" w:rsidP="00C340E1" w:rsidRDefault="00C340E1" w14:paraId="6E2E77F0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KYS-İAŞ/DB‐IMI/01</w:t>
          </w:r>
        </w:p>
      </w:tc>
    </w:tr>
    <w:tr w:rsidRPr="00C311D6" w:rsidR="00C340E1" w:rsidTr="00797F78" w14:paraId="78C8B118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 w14:paraId="5900026B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C340E1" w:rsidP="00C340E1" w:rsidRDefault="00C340E1" w14:paraId="7069BA0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noWrap/>
          <w:vAlign w:val="center"/>
          <w:hideMark/>
        </w:tcPr>
        <w:p w:rsidRPr="00797F78" w:rsidR="00C340E1" w:rsidP="00C340E1" w:rsidRDefault="00C340E1" w14:paraId="2311B13A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31.08.2026</w:t>
          </w:r>
        </w:p>
      </w:tc>
    </w:tr>
    <w:tr w:rsidRPr="00C311D6" w:rsidR="00C340E1" w:rsidTr="00797F78" w14:paraId="6B5789EE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 w14:paraId="463EDA4F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C340E1" w:rsidP="00C340E1" w:rsidRDefault="00C340E1" w14:paraId="7449D47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noWrap/>
          <w:vAlign w:val="center"/>
          <w:hideMark/>
        </w:tcPr>
        <w:p w:rsidRPr="00797F78" w:rsidR="00C340E1" w:rsidP="00C340E1" w:rsidRDefault="00C340E1" w14:paraId="4F68321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C340E1" w:rsidTr="00797F78" w14:paraId="3F5DAD34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 w14:paraId="185351EB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C340E1" w:rsidP="00C340E1" w:rsidRDefault="00C340E1" w14:paraId="4F7A71EC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noWrap/>
          <w:vAlign w:val="center"/>
          <w:hideMark/>
        </w:tcPr>
        <w:p w:rsidRPr="00DB291A" w:rsidR="00C340E1" w:rsidP="00C340E1" w:rsidRDefault="00DB291A" w14:paraId="27714480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A5566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A5566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07CA8168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91A" w:rsidRDefault="00DB291A" w14:paraId="6A30BFBD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314581">
    <w:abstractNumId w:val="3"/>
  </w:num>
  <w:num w:numId="2" w16cid:durableId="194000747">
    <w:abstractNumId w:val="1"/>
  </w:num>
  <w:num w:numId="3" w16cid:durableId="1049187399">
    <w:abstractNumId w:val="2"/>
  </w:num>
  <w:num w:numId="4" w16cid:durableId="137261713">
    <w:abstractNumId w:val="4"/>
  </w:num>
  <w:num w:numId="5" w16cid:durableId="30297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7C"/>
    <w:rsid w:val="00012D0A"/>
    <w:rsid w:val="00034A2A"/>
    <w:rsid w:val="000A5923"/>
    <w:rsid w:val="000C322B"/>
    <w:rsid w:val="000F442F"/>
    <w:rsid w:val="00102F0E"/>
    <w:rsid w:val="00150D44"/>
    <w:rsid w:val="0018728C"/>
    <w:rsid w:val="0018767F"/>
    <w:rsid w:val="00197F91"/>
    <w:rsid w:val="001B4480"/>
    <w:rsid w:val="001C15E4"/>
    <w:rsid w:val="001D0125"/>
    <w:rsid w:val="001D7B32"/>
    <w:rsid w:val="001E288E"/>
    <w:rsid w:val="002227CE"/>
    <w:rsid w:val="00286AFB"/>
    <w:rsid w:val="002B727A"/>
    <w:rsid w:val="002C7651"/>
    <w:rsid w:val="002D7AB3"/>
    <w:rsid w:val="00304C87"/>
    <w:rsid w:val="0032017D"/>
    <w:rsid w:val="00332EA1"/>
    <w:rsid w:val="00334537"/>
    <w:rsid w:val="003355E8"/>
    <w:rsid w:val="0034407A"/>
    <w:rsid w:val="0036232E"/>
    <w:rsid w:val="00383351"/>
    <w:rsid w:val="00386C2B"/>
    <w:rsid w:val="00394960"/>
    <w:rsid w:val="003A55FE"/>
    <w:rsid w:val="003A5717"/>
    <w:rsid w:val="003B5A8A"/>
    <w:rsid w:val="00403207"/>
    <w:rsid w:val="00411102"/>
    <w:rsid w:val="0041647C"/>
    <w:rsid w:val="00427777"/>
    <w:rsid w:val="00430828"/>
    <w:rsid w:val="00432F6F"/>
    <w:rsid w:val="0045118C"/>
    <w:rsid w:val="0049257D"/>
    <w:rsid w:val="004938FB"/>
    <w:rsid w:val="004C11A6"/>
    <w:rsid w:val="004D3809"/>
    <w:rsid w:val="004F4CD4"/>
    <w:rsid w:val="005437F6"/>
    <w:rsid w:val="005652ED"/>
    <w:rsid w:val="00577938"/>
    <w:rsid w:val="00586680"/>
    <w:rsid w:val="00590188"/>
    <w:rsid w:val="00596F6B"/>
    <w:rsid w:val="005A5518"/>
    <w:rsid w:val="005E5CB9"/>
    <w:rsid w:val="006050B6"/>
    <w:rsid w:val="0060571D"/>
    <w:rsid w:val="0061314E"/>
    <w:rsid w:val="00613908"/>
    <w:rsid w:val="0062130D"/>
    <w:rsid w:val="00674842"/>
    <w:rsid w:val="006773A8"/>
    <w:rsid w:val="00687860"/>
    <w:rsid w:val="006B1381"/>
    <w:rsid w:val="006E5E13"/>
    <w:rsid w:val="007070B7"/>
    <w:rsid w:val="00714F6B"/>
    <w:rsid w:val="00721F55"/>
    <w:rsid w:val="00726C9F"/>
    <w:rsid w:val="007401AE"/>
    <w:rsid w:val="007407BB"/>
    <w:rsid w:val="007523A8"/>
    <w:rsid w:val="0077647C"/>
    <w:rsid w:val="007845E8"/>
    <w:rsid w:val="00797F78"/>
    <w:rsid w:val="007C7A6A"/>
    <w:rsid w:val="007D0247"/>
    <w:rsid w:val="007D37B3"/>
    <w:rsid w:val="0080669D"/>
    <w:rsid w:val="00806A96"/>
    <w:rsid w:val="00850BCB"/>
    <w:rsid w:val="008707C7"/>
    <w:rsid w:val="008B77E8"/>
    <w:rsid w:val="008D0922"/>
    <w:rsid w:val="008D3EE6"/>
    <w:rsid w:val="008D5D18"/>
    <w:rsid w:val="00922D9F"/>
    <w:rsid w:val="009371F3"/>
    <w:rsid w:val="009419FD"/>
    <w:rsid w:val="0095303E"/>
    <w:rsid w:val="00954A6B"/>
    <w:rsid w:val="00957900"/>
    <w:rsid w:val="009A33DE"/>
    <w:rsid w:val="009B5162"/>
    <w:rsid w:val="009C10F5"/>
    <w:rsid w:val="009D20DA"/>
    <w:rsid w:val="009F0787"/>
    <w:rsid w:val="009F14F7"/>
    <w:rsid w:val="00A01DE8"/>
    <w:rsid w:val="00A61006"/>
    <w:rsid w:val="00A61A71"/>
    <w:rsid w:val="00AA5566"/>
    <w:rsid w:val="00B16670"/>
    <w:rsid w:val="00B33257"/>
    <w:rsid w:val="00B75CD7"/>
    <w:rsid w:val="00B76C45"/>
    <w:rsid w:val="00B910EC"/>
    <w:rsid w:val="00BB4C5D"/>
    <w:rsid w:val="00BC084F"/>
    <w:rsid w:val="00BD3F84"/>
    <w:rsid w:val="00C04CB8"/>
    <w:rsid w:val="00C05DE0"/>
    <w:rsid w:val="00C340E1"/>
    <w:rsid w:val="00C40CF6"/>
    <w:rsid w:val="00C83428"/>
    <w:rsid w:val="00C87347"/>
    <w:rsid w:val="00CB3394"/>
    <w:rsid w:val="00CB4DF3"/>
    <w:rsid w:val="00CC4594"/>
    <w:rsid w:val="00CE570F"/>
    <w:rsid w:val="00CE7A5C"/>
    <w:rsid w:val="00CF2B04"/>
    <w:rsid w:val="00D13975"/>
    <w:rsid w:val="00D13BE4"/>
    <w:rsid w:val="00D30041"/>
    <w:rsid w:val="00D31D35"/>
    <w:rsid w:val="00D35A56"/>
    <w:rsid w:val="00D82DA4"/>
    <w:rsid w:val="00DB291A"/>
    <w:rsid w:val="00DE2B00"/>
    <w:rsid w:val="00E02603"/>
    <w:rsid w:val="00E06046"/>
    <w:rsid w:val="00E26094"/>
    <w:rsid w:val="00E53F7C"/>
    <w:rsid w:val="00E66350"/>
    <w:rsid w:val="00EA1176"/>
    <w:rsid w:val="00EA7EE7"/>
    <w:rsid w:val="00ED1F57"/>
    <w:rsid w:val="00EF7160"/>
    <w:rsid w:val="00F050D6"/>
    <w:rsid w:val="00F0546F"/>
    <w:rsid w:val="00F16750"/>
    <w:rsid w:val="00F175DB"/>
    <w:rsid w:val="00F36898"/>
    <w:rsid w:val="00F42148"/>
    <w:rsid w:val="00F45C55"/>
    <w:rsid w:val="00F84368"/>
    <w:rsid w:val="00F8444B"/>
    <w:rsid w:val="00FA71EC"/>
    <w:rsid w:val="00FD5EAA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522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41">
    <w:name w:val="Düz Tablo 41"/>
    <w:basedOn w:val="NormalTablo"/>
    <w:next w:val="DzTablo4"/>
    <w:uiPriority w:val="44"/>
    <w:rsid w:val="004938F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footer" Target="/word/footer2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1.xml" Id="rId12" /><Relationship Type="http://schemas.openxmlformats.org/officeDocument/2006/relationships/theme" Target="/word/theme/theme1.xml" Id="rId17" /><Relationship Type="http://schemas.openxmlformats.org/officeDocument/2006/relationships/numbering" Target="/word/numbering.xml" Id="rId2" /><Relationship Type="http://schemas.openxmlformats.org/officeDocument/2006/relationships/fontTable" Target="/word/fontTable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header" Target="/word/header2.xml" Id="rId11" /><Relationship Type="http://schemas.openxmlformats.org/officeDocument/2006/relationships/webSettings" Target="/word/webSettings.xml" Id="rId5" /><Relationship Type="http://schemas.openxmlformats.org/officeDocument/2006/relationships/footer" Target="/word/footer3.xml" Id="rId15" /><Relationship Type="http://schemas.openxmlformats.org/officeDocument/2006/relationships/header" Target="/word/header1.xml" Id="rId10" /><Relationship Type="http://schemas.openxmlformats.org/officeDocument/2006/relationships/settings" Target="/word/settings.xml" Id="rId4" /><Relationship Type="http://schemas.openxmlformats.org/officeDocument/2006/relationships/image" Target="/word/media/image2.png" Id="rId9" /><Relationship Type="http://schemas.openxmlformats.org/officeDocument/2006/relationships/header" Target="/word/header3.xml" Id="rId14" /><Relationship Type="http://schemas.openxmlformats.org/officeDocument/2006/relationships/footer" Target="/word/footer4.xml" Id="R7a6889b6417f4bb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5C5CF-BC33-4549-A49F-F0DF452A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doğrudan temin1.dotx</Template>
  <TotalTime>3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GÖKHAN ODABAŞ</cp:lastModifiedBy>
  <cp:revision>1</cp:revision>
  <dcterms:created xsi:type="dcterms:W3CDTF">2026-08-31T07:33:00Z</dcterms:created>
  <dcterms:modified xsi:type="dcterms:W3CDTF">2026-08-31T07:36:00Z</dcterms:modified>
</cp:coreProperties>
</file>