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htm" ContentType="text/ht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Pr="00197F91" w:rsidR="00197F91" w:rsidP="00A61006" w:rsidRDefault="00197F91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a5bfe21cdc8f4c498fd8dc0eafa67f2a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863f56f8e57942c78b2986d7bb92ba17">
                <w:altChunkPr>
                  <w:jc w:val="both"/>
                </w:altChunkPr>
              </w:altChunk>
            </w:r>
            <w:proofErr w:type="spellStart"/>
            <w:proofErr w:type="spellEnd"/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51e023d4f44c4c2db48f7a0443e2fdfd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f69afee497ee4c0c9a9529c59302caaf">
                <w:altChunkPr>
                  <w:jc w:val="both"/>
                </w:altChunkPr>
              </w:altChunk>
            </w:r>
            <w:proofErr w:type="spellStart"/>
            <w:proofErr w:type="spellEnd"/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Pr="00197F91" w:rsidR="001D7B32" w:rsidP="00A61006" w:rsidRDefault="00F0546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Pr="00D13975" w:rsidR="001D7B32" w:rsidRDefault="00173BEF">
            <w:r>
              <w:altChunk r:id="IDc1e205550637490887be747711bad7f3">
                <w:altChunkPr>
                  <w:jc w:val="both"/>
                </w:altChunkPr>
              </w:altChunk>
            </w:r>
            <w:proofErr w:type="gramStart"/>
            <w:proofErr w:type="gramEnd"/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F36898" w:rsidRDefault="00197F91">
            <w:pPr>
              <w:jc w:val="center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Pr="009D20DA" w:rsidR="001E288E" w:rsidP="00173BEF" w:rsidRDefault="00173BEF">
            <w:pPr>
              <w:jc w:val="both"/>
            </w:pPr>
            <w:r>
              <w:altChunk r:id="ID42244ecaae2c4f63a9b1660f396cc940">
                <w:altChunkPr>
                  <w:jc w:val="both"/>
                </w:altChunkPr>
              </w:altChunk>
            </w:r>
            <w:proofErr w:type="spellStart"/>
            <w:proofErr w:type="spellEnd"/>
          </w:p>
        </w:tc>
      </w:tr>
      <w:tr w:rsidR="00F36898" w:rsidTr="00F36898">
        <w:trPr>
          <w:trHeight w:val="463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Pr="00D13975" w:rsidR="00F36898" w:rsidP="00173BEF" w:rsidRDefault="00173BEF">
            <w:pPr>
              <w:pStyle w:val="ListeParagraf"/>
              <w:ind w:left="30"/>
              <w:jc w:val="both"/>
            </w:pPr>
            <w:r>
              <w:altChunk r:id="IDee6fe3b08a2f4b7194702df85035e6a3">
                <w:altChunkPr>
                  <w:jc w:val="both"/>
                </w:altChunkPr>
              </w:altChunk>
            </w:r>
          </w:p>
        </w:tc>
      </w:tr>
      <w:tr w:rsidR="00F36898" w:rsidTr="00403207">
        <w:trPr>
          <w:trHeight w:val="1074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Pr="00173BEF" w:rsidR="005437F6" w:rsidP="00173BEF" w:rsidRDefault="00173BEF">
            <w:pPr>
              <w:jc w:val="both"/>
              <w:rPr>
                <w:sz w:val="24"/>
                <w:szCs w:val="24"/>
              </w:rPr>
            </w:pPr>
            <w:r>
              <w:altChunk r:id="IDe5d56e01238a4a5b99e1ccffbcc269cf">
                <w:altChunkPr>
                  <w:jc w:val="both"/>
                </w:altChunkPr>
              </w:altChunk>
            </w:r>
          </w:p>
        </w:tc>
      </w:tr>
    </w:tbl>
    <w:p w:rsidR="00A61006" w:rsidRDefault="00A61006">
      <w:bookmarkStart w:name="_GoBack" w:id="0"/>
      <w:bookmarkEnd w:id="0"/>
    </w:p>
    <w:tbl>
      <w:tblPr>
        <w:tblStyle w:val="TabloKlavuzu"/>
        <w:tblpPr w:leftFromText="141" w:rightFromText="141" w:vertAnchor="text" w:tblpY="37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1002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36898" w:rsidRDefault="00F36898"/>
    <w:p w:rsidR="00A61006" w:rsidP="00A61006" w:rsidRDefault="00A61006"/>
    <w:sectPr w:rsidR="00A61006" w:rsidSect="00A61006">
      <w:footerReference r:id="R5a16d939ee734e72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86A" w:rsidRDefault="0037586A" w:rsidP="00BD3F84">
      <w:pPr>
        <w:spacing w:after="0" w:line="240" w:lineRule="auto"/>
      </w:pPr>
      <w:r>
        <w:separator/>
      </w:r>
    </w:p>
  </w:endnote>
  <w:endnote w:type="continuationSeparator" w:id="0">
    <w:p w:rsidR="0037586A" w:rsidRDefault="0037586A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86A" w:rsidRDefault="0037586A" w:rsidP="00BD3F84">
      <w:pPr>
        <w:spacing w:after="0" w:line="240" w:lineRule="auto"/>
      </w:pPr>
      <w:r>
        <w:separator/>
      </w:r>
    </w:p>
  </w:footnote>
  <w:footnote w:type="continuationSeparator" w:id="0">
    <w:p w:rsidR="0037586A" w:rsidRDefault="0037586A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EE5D5F" w:rsidR="00EE5D5F" w:rsidTr="00EE5D5F">
      <w:trPr>
        <w:trHeight w:val="1124"/>
      </w:trPr>
      <w:tc>
        <w:tcPr>
          <w:tcW w:w="2122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ind w:left="214" w:hanging="214"/>
            <w:rPr>
              <w:rFonts w:ascii="Calibri" w:hAnsi="Calibri" w:eastAsia="Calibri" w:cs="Times New Roman"/>
              <w:noProof/>
              <w:lang w:eastAsia="tr-TR"/>
            </w:rPr>
          </w:pPr>
          <w:r w:rsidRPr="00EE5D5F">
            <w:rPr>
              <w:rFonts w:ascii="Calibri" w:hAnsi="Calibri" w:eastAsia="Calibri" w:cs="Times New Roman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ED03C25" wp14:anchorId="774F788A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2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E5D5F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  <w:proofErr w:type="spellStart"/>
          <w:proofErr w:type="spellEnd"/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5391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DAİRE BAŞKANI GÖREV TANIM FORMU</w:t>
          </w:r>
          <w:proofErr w:type="spellStart"/>
          <w:proofErr w:type="spellEnd"/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KYS-GYS/DB‐IMI/01</w:t>
          </w:r>
          <w:proofErr w:type="spellStart"/>
          <w:proofErr w:type="spellEnd"/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3.07.2026</w:t>
          </w:r>
          <w:proofErr w:type="spellStart"/>
          <w:proofErr w:type="spellEnd"/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. No/Tar</w:t>
          </w:r>
          <w:proofErr w:type="gramStart"/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.:</w:t>
          </w:r>
          <w:proofErr w:type="gramEnd"/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EE5D5F" w:rsidR="00EE5D5F" w:rsidTr="00EE5D5F">
      <w:trPr>
        <w:trHeight w:val="125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F57147" w:rsidR="00EE5D5F" w:rsidP="00EE5D5F" w:rsidRDefault="00F5714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147"/>
    <w:rsid w:val="00061213"/>
    <w:rsid w:val="000A5923"/>
    <w:rsid w:val="000D19ED"/>
    <w:rsid w:val="00102F0E"/>
    <w:rsid w:val="0012745B"/>
    <w:rsid w:val="00173BEF"/>
    <w:rsid w:val="0018767F"/>
    <w:rsid w:val="00197F91"/>
    <w:rsid w:val="001B4480"/>
    <w:rsid w:val="001C15E4"/>
    <w:rsid w:val="001D7B32"/>
    <w:rsid w:val="001E288E"/>
    <w:rsid w:val="00286AFB"/>
    <w:rsid w:val="00332CBB"/>
    <w:rsid w:val="003355E8"/>
    <w:rsid w:val="0037586A"/>
    <w:rsid w:val="003B5A8A"/>
    <w:rsid w:val="004025AC"/>
    <w:rsid w:val="00403207"/>
    <w:rsid w:val="00432F6F"/>
    <w:rsid w:val="004F4CD4"/>
    <w:rsid w:val="005173CF"/>
    <w:rsid w:val="005437F6"/>
    <w:rsid w:val="006050B6"/>
    <w:rsid w:val="0066404F"/>
    <w:rsid w:val="00693E7B"/>
    <w:rsid w:val="006B1381"/>
    <w:rsid w:val="006D0C77"/>
    <w:rsid w:val="007401AE"/>
    <w:rsid w:val="00762EF2"/>
    <w:rsid w:val="0078488E"/>
    <w:rsid w:val="007D37B3"/>
    <w:rsid w:val="008D0922"/>
    <w:rsid w:val="0095303E"/>
    <w:rsid w:val="00957900"/>
    <w:rsid w:val="009A7623"/>
    <w:rsid w:val="009C10F5"/>
    <w:rsid w:val="009D20DA"/>
    <w:rsid w:val="009F14F7"/>
    <w:rsid w:val="00A01DE8"/>
    <w:rsid w:val="00A14EB0"/>
    <w:rsid w:val="00A54D68"/>
    <w:rsid w:val="00A61006"/>
    <w:rsid w:val="00A61A71"/>
    <w:rsid w:val="00A808A0"/>
    <w:rsid w:val="00AA4649"/>
    <w:rsid w:val="00AC44E9"/>
    <w:rsid w:val="00B16670"/>
    <w:rsid w:val="00B76C45"/>
    <w:rsid w:val="00B910EC"/>
    <w:rsid w:val="00B9205C"/>
    <w:rsid w:val="00BC084F"/>
    <w:rsid w:val="00BD3F84"/>
    <w:rsid w:val="00C05DE0"/>
    <w:rsid w:val="00C87347"/>
    <w:rsid w:val="00CC3512"/>
    <w:rsid w:val="00CE570F"/>
    <w:rsid w:val="00D13975"/>
    <w:rsid w:val="00D523BA"/>
    <w:rsid w:val="00D77225"/>
    <w:rsid w:val="00DA793A"/>
    <w:rsid w:val="00E01CD4"/>
    <w:rsid w:val="00E02603"/>
    <w:rsid w:val="00E031D2"/>
    <w:rsid w:val="00E06BE1"/>
    <w:rsid w:val="00E21C0F"/>
    <w:rsid w:val="00E66350"/>
    <w:rsid w:val="00EE5D5F"/>
    <w:rsid w:val="00F0546F"/>
    <w:rsid w:val="00F175DB"/>
    <w:rsid w:val="00F36898"/>
    <w:rsid w:val="00F5714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FF7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aFChunk" Target="/word/afchunk.htm" Id="IDa5bfe21cdc8f4c498fd8dc0eafa67f2a" /><Relationship Type="http://schemas.openxmlformats.org/officeDocument/2006/relationships/aFChunk" Target="/word/afchunk2.htm" Id="ID863f56f8e57942c78b2986d7bb92ba17" /><Relationship Type="http://schemas.openxmlformats.org/officeDocument/2006/relationships/aFChunk" Target="/word/afchunk3.htm" Id="ID51e023d4f44c4c2db48f7a0443e2fdfd" /><Relationship Type="http://schemas.openxmlformats.org/officeDocument/2006/relationships/aFChunk" Target="/word/afchunk4.htm" Id="IDf69afee497ee4c0c9a9529c59302caaf" /><Relationship Type="http://schemas.openxmlformats.org/officeDocument/2006/relationships/aFChunk" Target="/word/afchunk5.htm" Id="IDc1e205550637490887be747711bad7f3" /><Relationship Type="http://schemas.openxmlformats.org/officeDocument/2006/relationships/aFChunk" Target="/word/afchunk6.htm" Id="ID42244ecaae2c4f63a9b1660f396cc940" /><Relationship Type="http://schemas.openxmlformats.org/officeDocument/2006/relationships/aFChunk" Target="/word/afchunk7.htm" Id="IDee6fe3b08a2f4b7194702df85035e6a3" /><Relationship Type="http://schemas.openxmlformats.org/officeDocument/2006/relationships/aFChunk" Target="/word/afchunk8.htm" Id="IDe5d56e01238a4a5b99e1ccffbcc269cf" /><Relationship Type="http://schemas.openxmlformats.org/officeDocument/2006/relationships/footer" Target="/word/footer2.xml" Id="R5a16d939ee734e7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CB5A7-A1C0-42A3-8507-61CF97212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Görev Tanımı Formu 3.dotx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2026-04-30T12:30:00Z</dcterms:created>
  <dcterms:modified xsi:type="dcterms:W3CDTF">2026-04-30T12:31:00Z</dcterms:modified>
</cp:coreProperties>
</file>