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1009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1647"/>
              <w:gridCol w:w="1231"/>
              <w:gridCol w:w="2880"/>
              <w:gridCol w:w="2019"/>
              <w:gridCol w:w="1615"/>
            </w:tblGrid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noProof/>
                      <w:sz w:val="20"/>
                      <w:szCs w:val="20"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66675</wp:posOffset>
                        </wp:positionH>
                        <wp:positionV relativeFrom="paragraph">
                          <wp:posOffset>171450</wp:posOffset>
                        </wp:positionV>
                        <wp:extent cx="838200" cy="838200"/>
                        <wp:effectExtent l="0" t="0" r="0" b="0"/>
                        <wp:wrapNone/>
                        <wp:docPr id="3092" name="Resim 3092" descr="indir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92" name="2 Resim" descr="indir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7"/>
                  </w:tblGrid>
                  <w:tr w:rsidRPr="0008376A" w:rsidR="0008376A">
                    <w:trPr>
                      <w:trHeight w:val="499"/>
                      <w:tblCellSpacing w:w="0" w:type="dxa"/>
                    </w:trPr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Pr="0008376A" w:rsidR="0008376A" w:rsidP="0008376A" w:rsidRDefault="0008376A">
                        <w:pPr>
                          <w:spacing w:after="0" w:line="240" w:lineRule="auto"/>
                          <w:rPr>
                            <w:rFonts w:ascii="Arial" w:hAnsi="Arial" w:eastAsia="Times New Roman" w:cs="Arial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</w:tbl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4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  <w:t>T.C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4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  <w:t>TRABZON ÜNİVERSİTESİ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4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Arial"/>
                      <w:b/>
                      <w:bCs/>
                      <w:sz w:val="26"/>
                      <w:szCs w:val="26"/>
                      <w:lang w:eastAsia="tr-TR"/>
                    </w:rPr>
                  </w:pPr>
                  <w:r w:rsidRPr="0008376A">
                    <w:rPr>
                      <w:rFonts w:ascii="Arial Black" w:hAnsi="Arial Black" w:eastAsia="Times New Roman" w:cs="Arial"/>
                      <w:b/>
                      <w:bCs/>
                      <w:sz w:val="26"/>
                      <w:szCs w:val="26"/>
                      <w:lang w:eastAsia="tr-TR"/>
                    </w:rPr>
                    <w:t>İŞÇİ GÜNLÜK DEVAM ÇİZELGESİ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Arial"/>
                      <w:b/>
                      <w:bCs/>
                      <w:sz w:val="26"/>
                      <w:szCs w:val="26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İŞÇİNİN ADI SOYADI:</w:t>
                  </w:r>
                </w:p>
              </w:tc>
              <w:tc>
                <w:tcPr>
                  <w:tcW w:w="1284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Arial"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 Black" w:hAnsi="Arial Black" w:eastAsia="Times New Roman" w:cs="Arial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ÇALIŞMA TARİHLERİ</w:t>
                  </w: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br/>
                    <w:t>...</w:t>
                  </w: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/.../2022   --    .../…./2022</w:t>
                  </w:r>
                </w:p>
              </w:tc>
              <w:tc>
                <w:tcPr>
                  <w:tcW w:w="211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GÖREV YERİ:</w:t>
                  </w:r>
                </w:p>
              </w:tc>
              <w:tc>
                <w:tcPr>
                  <w:tcW w:w="168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Kontrol EDEN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 Black" w:hAnsi="Arial Black" w:eastAsia="Times New Roman" w:cs="Arial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GÜN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SABAH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ÖĞLE (12:00-13:00 ARA DİNLENMESİ)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AKŞAM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07:00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13:00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17:00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(İmza)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 xml:space="preserve"> (İmza)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(İmza)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3.06.2022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4.06.2022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5.06.2022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6.06.2022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7.06.2022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8.06.2022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9.06.2022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10.06.2022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11.06.2022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12.06.2022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13.06.2022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14.06.2022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15.06.2022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16.06.2022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17.06.2022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18.06.2022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19.06.2022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20.06.2022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21.06.2022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22.06.2022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23.06.2022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24.06.2022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25.06.2022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26.06.2022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27.06.2022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28.06.2022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29.06.2022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30.06.2022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08376A" w:rsidR="0008376A" w:rsidTr="0008376A">
              <w:trPr>
                <w:trHeight w:val="499"/>
              </w:trPr>
              <w:tc>
                <w:tcPr>
                  <w:tcW w:w="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Düzenley</w:t>
                  </w:r>
                  <w:bookmarkStart w:name="_GoBack" w:id="0"/>
                  <w:bookmarkEnd w:id="0"/>
                  <w:r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e</w:t>
                  </w: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n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08376A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Kontrol Eden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08376A" w:rsidR="0008376A" w:rsidP="0008376A" w:rsidRDefault="0008376A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7d94fc9124a7408b"/>
      <w:headerReference w:type="default" r:id="rId9"/>
      <w:footerReference w:type="default" r:id="rId10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0B" w:rsidRDefault="009A720B" w:rsidP="00BD3F84">
      <w:pPr>
        <w:spacing w:after="0" w:line="240" w:lineRule="auto"/>
      </w:pPr>
      <w:r>
        <w:separator/>
      </w:r>
    </w:p>
  </w:endnote>
  <w:endnote w:type="continuationSeparator" w:id="0">
    <w:p w:rsidR="009A720B" w:rsidRDefault="009A720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0B" w:rsidRDefault="009A720B" w:rsidP="00BD3F84">
      <w:pPr>
        <w:spacing w:after="0" w:line="240" w:lineRule="auto"/>
      </w:pPr>
      <w:r>
        <w:separator/>
      </w:r>
    </w:p>
  </w:footnote>
  <w:footnote w:type="continuationSeparator" w:id="0">
    <w:p w:rsidR="009A720B" w:rsidRDefault="009A720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SÜREKLİ İŞÇİ DEVAM ÇİZELGESİ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08376A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08376A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6A"/>
    <w:rsid w:val="00021074"/>
    <w:rsid w:val="00043054"/>
    <w:rsid w:val="0008376A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A720B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FF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425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jpeg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2.xml" Id="R7d94fc9124a7408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02A8-2096-4683-98BB-57B560A6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sürekli işçi devam çizelgesi</Template>
  <TotalTime>2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</cp:revision>
  <dcterms:created xsi:type="dcterms:W3CDTF">2026-08-31T07:24:00Z</dcterms:created>
  <dcterms:modified xsi:type="dcterms:W3CDTF">2026-08-31T07:26:00Z</dcterms:modified>
</cp:coreProperties>
</file>