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="00C90B6E" w:rsidTr="00E675C9">
        <w:trPr>
          <w:trHeight w:val="9915"/>
        </w:trPr>
        <w:tc>
          <w:tcPr>
            <w:tcW w:w="10178" w:type="dxa"/>
          </w:tcPr>
          <w:p w:rsidRPr="00E85816" w:rsidR="00E85816" w:rsidP="00E85816" w:rsidRDefault="00E85816">
            <w:pPr>
              <w:spacing w:line="240" w:lineRule="atLeas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tr-TR"/>
              </w:rPr>
            </w:pPr>
          </w:p>
          <w:p w:rsidRPr="00E85816" w:rsidR="00E85816" w:rsidP="00E85816" w:rsidRDefault="00E85816">
            <w:pPr>
              <w:spacing w:line="240" w:lineRule="atLeas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tr-TR"/>
              </w:rPr>
              <w:t>(8) SAYILI CETVEL</w:t>
            </w:r>
          </w:p>
          <w:p w:rsidRPr="00E85816" w:rsidR="00E85816" w:rsidP="00E85816" w:rsidRDefault="00E85816">
            <w:pPr>
              <w:spacing w:line="240" w:lineRule="atLeas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tr-TR"/>
              </w:rPr>
              <w:t>KAMU KONUTLARI GERİ ALMA TUTANAĞI</w:t>
            </w:r>
          </w:p>
          <w:p w:rsidRPr="00E85816" w:rsidR="00E85816" w:rsidP="00E85816" w:rsidRDefault="00E85816">
            <w:pPr>
              <w:spacing w:before="100" w:beforeAutospacing="1" w:after="100" w:afterAutospacing="1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             1 – Konut Tahsis edilen personelin</w:t>
            </w:r>
          </w:p>
          <w:p w:rsidRPr="00E85816" w:rsidR="00E85816" w:rsidP="00E85816" w:rsidRDefault="00E85816">
            <w:pPr>
              <w:spacing w:before="100" w:beforeAutospacing="1" w:after="100" w:afterAutospacing="1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                   Adı ve Soyadı                                                     :</w:t>
            </w:r>
          </w:p>
          <w:p w:rsidRPr="00E85816" w:rsidR="00E85816" w:rsidP="00E85816" w:rsidRDefault="00E85816">
            <w:pPr>
              <w:spacing w:before="100" w:beforeAutospacing="1" w:after="100" w:afterAutospacing="1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             2 – Görevi                                                                 :</w:t>
            </w:r>
          </w:p>
          <w:p w:rsidRPr="00E85816" w:rsidR="00E85816" w:rsidP="00E85816" w:rsidRDefault="00E85816">
            <w:pPr>
              <w:spacing w:before="100" w:beforeAutospacing="1" w:after="100" w:afterAutospacing="1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             3 – Konuttan Çıkış Tarihi                                        :</w:t>
            </w:r>
          </w:p>
          <w:p w:rsidRPr="00E85816" w:rsidR="00E85816" w:rsidP="00E85816" w:rsidRDefault="00E85816">
            <w:pPr>
              <w:spacing w:before="100" w:beforeAutospacing="1" w:after="100" w:afterAutospacing="1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             4 – Konutun bulunduğu ili                                        :</w:t>
            </w:r>
          </w:p>
          <w:p w:rsidRPr="00E85816" w:rsidR="00E85816" w:rsidP="00E85816" w:rsidRDefault="00E85816">
            <w:pPr>
              <w:spacing w:before="100" w:beforeAutospacing="1" w:after="100" w:afterAutospacing="1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             5 – İlçesi                                                                   :</w:t>
            </w:r>
          </w:p>
          <w:p w:rsidRPr="00E85816" w:rsidR="00E85816" w:rsidP="00E85816" w:rsidRDefault="00E85816">
            <w:pPr>
              <w:spacing w:before="100" w:beforeAutospacing="1" w:after="100" w:afterAutospacing="1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             6 – Mahallesi                                                            :</w:t>
            </w:r>
          </w:p>
          <w:p w:rsidRPr="00E85816" w:rsidR="00E85816" w:rsidP="00E85816" w:rsidRDefault="00E85816">
            <w:pPr>
              <w:spacing w:before="100" w:beforeAutospacing="1" w:after="100" w:afterAutospacing="1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             7 – Cadde veya Sokak adı                                         :</w:t>
            </w:r>
          </w:p>
          <w:p w:rsidRPr="00E85816" w:rsidR="00E85816" w:rsidP="00E85816" w:rsidRDefault="00E85816">
            <w:pPr>
              <w:spacing w:before="100" w:beforeAutospacing="1" w:after="100" w:afterAutospacing="1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             8 – Konutun Kapı No. su                                         :</w:t>
            </w:r>
          </w:p>
          <w:p w:rsidRPr="00E85816" w:rsidR="00E85816" w:rsidP="00E85816" w:rsidRDefault="00E85816">
            <w:pPr>
              <w:spacing w:before="100" w:beforeAutospacing="1" w:after="100" w:afterAutospacing="1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             9 – Daire No. su                                                       :</w:t>
            </w:r>
          </w:p>
          <w:p w:rsidRPr="00E85816" w:rsidR="00E85816" w:rsidP="00E85816" w:rsidRDefault="00E85816">
            <w:pPr>
              <w:spacing w:before="100" w:beforeAutospacing="1" w:after="100" w:afterAutospacing="1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             10 – Teslim edilen demirbaş eşya veya mefruşatta fark ve noksanlıklar ve değerleri:</w:t>
            </w:r>
          </w:p>
          <w:p w:rsidRPr="00E85816" w:rsidR="00E85816" w:rsidP="00E85816" w:rsidRDefault="00E85816">
            <w:pPr>
              <w:spacing w:before="100" w:beforeAutospacing="1" w:after="100" w:afterAutospacing="1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             ........................................................................................................................                   </w:t>
            </w:r>
          </w:p>
          <w:p w:rsidRPr="00E85816" w:rsidR="00E85816" w:rsidP="00E85816" w:rsidRDefault="00E85816">
            <w:pPr>
              <w:spacing w:before="100" w:beforeAutospacing="1" w:after="100" w:afterAutospacing="1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             ........................................................................................................................                   </w:t>
            </w:r>
          </w:p>
          <w:p w:rsidRPr="00E85816" w:rsidR="00E85816" w:rsidP="00E85816" w:rsidRDefault="00E85816">
            <w:pPr>
              <w:spacing w:before="100" w:beforeAutospacing="1" w:after="100" w:afterAutospacing="1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             11 – Konutta meydana gelen zarar ve ziyanlar ve bedelleri :</w:t>
            </w:r>
          </w:p>
          <w:p w:rsidRPr="00E85816" w:rsidR="00E85816" w:rsidP="00E85816" w:rsidRDefault="00E85816">
            <w:pPr>
              <w:spacing w:before="100" w:beforeAutospacing="1" w:after="100" w:afterAutospacing="1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             ........................................................................................................................                   </w:t>
            </w:r>
          </w:p>
          <w:p w:rsidRPr="00E85816" w:rsidR="00E85816" w:rsidP="00E85816" w:rsidRDefault="00E85816">
            <w:pPr>
              <w:spacing w:before="100" w:beforeAutospacing="1" w:after="100" w:afterAutospacing="1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             ........................................................................................................................                   </w:t>
            </w:r>
          </w:p>
          <w:p w:rsidRPr="00E85816" w:rsidR="00E85816" w:rsidP="00E85816" w:rsidRDefault="00E85816">
            <w:pPr>
              <w:spacing w:before="100" w:beforeAutospacing="1" w:after="100" w:afterAutospacing="1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             ........................................................................................................................                   </w:t>
            </w:r>
          </w:p>
          <w:p w:rsidRPr="00E85816" w:rsidR="00E85816" w:rsidP="00E85816" w:rsidRDefault="00E85816">
            <w:pPr>
              <w:spacing w:before="100" w:beforeAutospacing="1" w:after="100" w:afterAutospacing="1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             12 – Konutun mimari durumunda bir değişiklik yapılıp yapılmadığı: </w:t>
            </w:r>
          </w:p>
          <w:p w:rsidRPr="00E85816" w:rsidR="00E85816" w:rsidP="00E85816" w:rsidRDefault="00E85816">
            <w:pPr>
              <w:spacing w:before="100" w:beforeAutospacing="1" w:after="100" w:afterAutospacing="1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lastRenderedPageBreak/>
              <w:t xml:space="preserve">             ........................................................................................................................                   </w:t>
            </w:r>
          </w:p>
          <w:p w:rsidRPr="00E85816" w:rsidR="00E85816" w:rsidP="00E85816" w:rsidRDefault="00E85816">
            <w:pPr>
              <w:spacing w:before="100" w:beforeAutospacing="1" w:after="100" w:afterAutospacing="1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             ........................................................................................................................                   </w:t>
            </w:r>
          </w:p>
          <w:p w:rsidRPr="00E85816" w:rsidR="00E85816" w:rsidP="00E85816" w:rsidRDefault="00E85816">
            <w:pPr>
              <w:spacing w:before="100" w:beforeAutospacing="1" w:after="100" w:afterAutospacing="1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             ........................................................................................................................                   </w:t>
            </w:r>
          </w:p>
          <w:p w:rsidRPr="00E85816" w:rsidR="00E85816" w:rsidP="00E85816" w:rsidRDefault="00E85816">
            <w:pPr>
              <w:spacing w:before="100" w:beforeAutospacing="1" w:after="100" w:afterAutospacing="1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>             Yukarıda belirtilen konutun mahsus hanelerinde açıklanan durumu ile teslim alındığını gösterir tutanaktır.                                    ....../...../........</w:t>
            </w:r>
          </w:p>
          <w:p w:rsidRPr="00E85816" w:rsidR="00E85816" w:rsidP="00E85816" w:rsidRDefault="00E85816">
            <w:pPr>
              <w:tabs>
                <w:tab w:val="center" w:pos="4614"/>
              </w:tabs>
              <w:spacing w:before="100" w:beforeAutospacing="1" w:after="100" w:afterAutospacing="1"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             Konutu teslim alanın</w:t>
            </w: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ab/>
              <w:t xml:space="preserve">                                    Konutu teslim edenin</w:t>
            </w:r>
          </w:p>
          <w:p w:rsidRPr="00E85816" w:rsidR="00E85816" w:rsidP="00E85816" w:rsidRDefault="00E85816">
            <w:pPr>
              <w:spacing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                Adı ve Soyadı                                               Adı ve Soyadı</w:t>
            </w:r>
          </w:p>
          <w:p w:rsidRPr="00E85816" w:rsidR="00E85816" w:rsidP="00E85816" w:rsidRDefault="00E85816">
            <w:pPr>
              <w:spacing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  <w:r w:rsidRPr="00E85816"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  <w:t xml:space="preserve">                   Görevi                                                           Görevi</w:t>
            </w:r>
          </w:p>
          <w:p w:rsidRPr="00E85816" w:rsidR="00E85816" w:rsidP="00E85816" w:rsidRDefault="00E85816">
            <w:pPr>
              <w:spacing w:line="240" w:lineRule="atLeast"/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  <w:p w:rsidRPr="00E85816" w:rsidR="00E85816" w:rsidP="00E85816" w:rsidRDefault="00E85816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tr-TR"/>
              </w:rPr>
            </w:pPr>
          </w:p>
          <w:p w:rsidRPr="00E57B14" w:rsidR="00C90B6E" w:rsidP="00FE2AA3" w:rsidRDefault="00C90B6E">
            <w:pPr>
              <w:rPr>
                <w:bCs/>
              </w:rPr>
            </w:pPr>
            <w:bookmarkStart w:name="_GoBack" w:id="0"/>
            <w:bookmarkEnd w:id="0"/>
          </w:p>
        </w:tc>
      </w:tr>
    </w:tbl>
    <w:p w:rsidR="00526DC3" w:rsidP="006D4538" w:rsidRDefault="00526DC3"/>
    <w:sectPr w:rsidR="00526DC3" w:rsidSect="00A61006">
      <w:footerReference r:id="R99fca089ec674818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E22" w:rsidRDefault="00631E22" w:rsidP="00BD3F84">
      <w:pPr>
        <w:spacing w:after="0" w:line="240" w:lineRule="auto"/>
      </w:pPr>
      <w:r>
        <w:separator/>
      </w:r>
    </w:p>
  </w:endnote>
  <w:endnote w:type="continuationSeparator" w:id="0">
    <w:p w:rsidR="00631E22" w:rsidRDefault="00631E22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P="00FE2AA3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E22" w:rsidRDefault="00631E22" w:rsidP="00BD3F84">
      <w:pPr>
        <w:spacing w:after="0" w:line="240" w:lineRule="auto"/>
      </w:pPr>
      <w:r>
        <w:separator/>
      </w:r>
    </w:p>
  </w:footnote>
  <w:footnote w:type="continuationSeparator" w:id="0">
    <w:p w:rsidR="00631E22" w:rsidRDefault="00631E22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>
      <w:trPr>
        <w:trHeight w:val="1124"/>
      </w:trPr>
      <w:tc>
        <w:tcPr>
          <w:tcW w:w="2122" w:type="dxa"/>
          <w:vMerge w:val="restart"/>
          <w:shd w:val="clear" w:color="auto" w:fill="auto"/>
          <w:noWrap/>
          <w:vAlign w:val="center"/>
        </w:tcPr>
        <w:p w:rsidR="004A22C2" w:rsidP="004A22C2" w:rsidRDefault="004A22C2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shd w:val="clear" w:color="auto" w:fill="auto"/>
          <w:noWrap/>
          <w:vAlign w:val="center"/>
        </w:tcPr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İdari ve Mali İşler Daire Başkanlığı</w:t>
          </w:r>
        </w:p>
      </w:tc>
      <w:tc>
        <w:tcPr>
          <w:tcW w:w="2688" w:type="dxa"/>
          <w:shd w:val="clear" w:color="auto" w:fill="auto"/>
          <w:noWrap/>
          <w:vAlign w:val="center"/>
        </w:tcPr>
        <w:p w:rsidRPr="008D50BA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shd w:val="clear" w:color="auto" w:fill="auto"/>
          <w:noWrap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shd w:val="clear" w:color="auto" w:fill="auto"/>
          <w:noWrap/>
          <w:vAlign w:val="center"/>
          <w:hideMark/>
        </w:tcPr>
        <w:p w:rsidRPr="00CB1060" w:rsidR="004A22C2" w:rsidP="004A22C2" w:rsidRDefault="00DD540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KAMU KONUTLARI GERİ ALMA TUTANAĞI</w:t>
          </w: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KYS-FR/DB‐IMI/04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31.08.2026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5247D2" w:rsidR="004A22C2" w:rsidP="004A22C2" w:rsidRDefault="005247D2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Pr="00E85816" w:rsidR="00E85816">
            <w:rPr>
              <w:bCs/>
              <w:noProof/>
              <w:color w:val="000000"/>
              <w:sz w:val="20"/>
              <w:szCs w:val="20"/>
            </w:rPr>
            <w:t>2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Pr="00E85816" w:rsidR="00E85816">
            <w:rPr>
              <w:bCs/>
              <w:noProof/>
              <w:color w:val="000000"/>
              <w:sz w:val="20"/>
              <w:szCs w:val="20"/>
            </w:rPr>
            <w:t>2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816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31E22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85816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99fca089ec67481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09697-E3BB-4DE1-AD74-39E972859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geri alma tutanağı</Template>
  <TotalTime>1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PC-3</dc:creator>
  <cp:keywords/>
  <dc:description/>
  <cp:lastModifiedBy>PC-3</cp:lastModifiedBy>
  <cp:revision>1</cp:revision>
  <dcterms:created xsi:type="dcterms:W3CDTF">2026-08-31T07:14:00Z</dcterms:created>
  <dcterms:modified xsi:type="dcterms:W3CDTF">2026-08-31T07:15:00Z</dcterms:modified>
</cp:coreProperties>
</file>