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EF0373" w14:paraId="75E6E75E" w14:textId="77777777">
        <w:trPr>
          <w:trHeight w:val="9915"/>
        </w:trPr>
        <w:tc>
          <w:tcPr>
            <w:tcW w:w="10178" w:type="dxa"/>
          </w:tcPr>
          <w:p w:rsidR="00EF0373" w:rsidRDefault="00EF0373" w14:paraId="6796EEA6" w14:textId="777777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zh-CN" w:bidi="ar"/>
              </w:rPr>
            </w:pPr>
          </w:p>
          <w:tbl>
            <w:tblPr>
              <w:tblStyle w:val="TabloKlavuzu1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680"/>
              <w:gridCol w:w="7100"/>
            </w:tblGrid>
            <w:tr w:rsidR="00EF0373" w14:paraId="4E183FC1" w14:textId="77777777">
              <w:trPr>
                <w:trHeight w:val="540"/>
              </w:trPr>
              <w:tc>
                <w:tcPr>
                  <w:tcW w:w="268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="00EF0373" w:rsidRDefault="00000000" w14:paraId="244E533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Talep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Eden </w:t>
                  </w:r>
                  <w:proofErr w:type="spellStart"/>
                  <w:proofErr w:type="gram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Birim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1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="00EF0373" w:rsidRDefault="00EF0373" w14:paraId="6BDB109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0373" w:rsidRDefault="00EF0373" w14:paraId="1352B34C" w14:textId="77777777">
            <w:pPr>
              <w:spacing w:after="0" w:line="240" w:lineRule="auto"/>
              <w:rPr>
                <w:bCs/>
              </w:rPr>
            </w:pPr>
          </w:p>
          <w:tbl>
            <w:tblPr>
              <w:tblStyle w:val="TabloKlavuzu1"/>
              <w:tblW w:w="9760" w:type="dxa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830"/>
              <w:gridCol w:w="4574"/>
              <w:gridCol w:w="1000"/>
              <w:gridCol w:w="1824"/>
              <w:gridCol w:w="1532"/>
            </w:tblGrid>
            <w:tr w:rsidR="00EF0373" w14:paraId="3E7CC5FA" w14:textId="77777777">
              <w:trPr>
                <w:trHeight w:val="360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000000" w14:paraId="66B5187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No</w:t>
                  </w: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000000" w14:paraId="4C786D5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Demirbaş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Malzemenin</w:t>
                  </w:r>
                  <w:proofErr w:type="spellEnd"/>
                </w:p>
                <w:p w:rsidR="00EF0373" w:rsidRDefault="00000000" w14:paraId="4308645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Adı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/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Özellikleri</w:t>
                  </w:r>
                  <w:proofErr w:type="spellEnd"/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000000" w14:paraId="33FE82D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Miktarı</w:t>
                  </w:r>
                  <w:proofErr w:type="spellEnd"/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000000" w14:paraId="45ED9FFC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Kişi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Kullanımı</w:t>
                  </w:r>
                  <w:proofErr w:type="spellEnd"/>
                </w:p>
                <w:p w:rsidR="00EF0373" w:rsidRDefault="00000000" w14:paraId="481F5D6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(Ad –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Soyad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)</w:t>
                  </w: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000000" w14:paraId="764E8CC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Ortak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Alan Kullanımı</w:t>
                  </w:r>
                </w:p>
              </w:tc>
            </w:tr>
            <w:tr w:rsidR="00EF0373" w:rsidTr="00766229" w14:paraId="3C6D057F" w14:textId="77777777">
              <w:trPr>
                <w:trHeight w:val="497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53C3ED7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1E7B0DA3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71C6DA4A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74B12BEF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4BEF751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:rsidTr="00766229" w14:paraId="05E535E9" w14:textId="77777777">
              <w:trPr>
                <w:trHeight w:val="546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3D78ADCE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59B09B6A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7471AB4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2DD86C7E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2C6F65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:rsidTr="00766229" w14:paraId="2EAE4860" w14:textId="77777777">
              <w:trPr>
                <w:trHeight w:val="582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4551D80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FD86638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5BD65399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48520C18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0EA6C3B2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14:paraId="354E5E3B" w14:textId="77777777">
              <w:trPr>
                <w:trHeight w:val="560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F1B540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06728EFF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73E47E03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1FC32DD5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1DC1F7D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14:paraId="2A488FAB" w14:textId="77777777">
              <w:trPr>
                <w:trHeight w:val="560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1A81D6D3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021B2AE2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748C57D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DCD3EC0" w14:textId="77777777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75ED43A2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14:paraId="0B71FCDE" w14:textId="77777777">
              <w:trPr>
                <w:trHeight w:val="560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3CBC69A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232E70B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47A784D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009FC37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0C1B394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14:paraId="5BAF3812" w14:textId="77777777">
              <w:trPr>
                <w:trHeight w:val="560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2EFE90F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770C8B1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3741DA40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745E8B1C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A0BA46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EF0373" w14:paraId="78804F18" w14:textId="77777777">
              <w:trPr>
                <w:trHeight w:val="560"/>
                <w:jc w:val="center"/>
              </w:trPr>
              <w:tc>
                <w:tcPr>
                  <w:tcW w:w="83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6C06E1E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57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5F15532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5024D3B7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24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2FDB02AD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32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vAlign w:val="center"/>
                </w:tcPr>
                <w:p w:rsidR="00EF0373" w:rsidRDefault="00EF0373" w14:paraId="00026F9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0373" w:rsidRDefault="00EF0373" w14:paraId="3F2CBA45" w14:textId="77777777">
            <w:pPr>
              <w:spacing w:after="0" w:line="240" w:lineRule="auto"/>
              <w:rPr>
                <w:bCs/>
              </w:rPr>
            </w:pPr>
          </w:p>
          <w:tbl>
            <w:tblPr>
              <w:tblStyle w:val="TabloKlavuzu1"/>
              <w:tblW w:w="9760" w:type="dxa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4950"/>
              <w:gridCol w:w="4810"/>
            </w:tblGrid>
            <w:tr w:rsidR="00EF0373" w:rsidTr="00766229" w14:paraId="15309460" w14:textId="77777777">
              <w:trPr>
                <w:trHeight w:val="2020"/>
                <w:jc w:val="center"/>
              </w:trPr>
              <w:tc>
                <w:tcPr>
                  <w:tcW w:w="494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="00EF0373" w:rsidRDefault="00EF0373" w14:paraId="31F2C4B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000000" w14:paraId="49710CD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…../…../……..</w:t>
                  </w:r>
                </w:p>
                <w:p w:rsidR="00EF0373" w:rsidRDefault="00EF0373" w14:paraId="1106CA69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000000" w14:paraId="4C8FCEFF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Talep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Eden </w:t>
                  </w:r>
                </w:p>
                <w:p w:rsidR="00EF0373" w:rsidRDefault="00EF0373" w14:paraId="4404F6F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F0373" w:rsidRDefault="00EF0373" w14:paraId="0D830B8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EF0373" w14:paraId="775E949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000000" w14:paraId="0277F898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Kişi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Kullanımı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)</w:t>
                  </w:r>
                </w:p>
                <w:p w:rsidR="00EF0373" w:rsidRDefault="00000000" w14:paraId="4F88A37A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veya</w:t>
                  </w:r>
                  <w:proofErr w:type="spellEnd"/>
                </w:p>
                <w:p w:rsidR="00EF0373" w:rsidRDefault="00000000" w14:paraId="47F46B5E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(…….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Bölümü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Taşınır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İstek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Yetkilisi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) </w:t>
                  </w:r>
                </w:p>
                <w:p w:rsidR="00EF0373" w:rsidRDefault="00EF0373" w14:paraId="06C7E32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</w:pPr>
                </w:p>
              </w:tc>
              <w:tc>
                <w:tcPr>
                  <w:tcW w:w="4800" w:type="dxa"/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</w:tcPr>
                <w:p w:rsidR="00EF0373" w:rsidRDefault="00EF0373" w14:paraId="3D61CEC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000000" w14:paraId="6C471F1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…../…../……..</w:t>
                  </w:r>
                </w:p>
                <w:p w:rsidR="00EF0373" w:rsidRDefault="00EF0373" w14:paraId="7F813515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000000" w14:paraId="1ADE6496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Taşınır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Kayıt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b/>
                      <w:sz w:val="24"/>
                      <w:szCs w:val="24"/>
                      <w:lang w:val="en-US" w:eastAsia="zh-CN" w:bidi="ar"/>
                    </w:rPr>
                    <w:t>Yetkilisi</w:t>
                  </w:r>
                  <w:proofErr w:type="spellEnd"/>
                </w:p>
                <w:p w:rsidR="00EF0373" w:rsidRDefault="00EF0373" w14:paraId="60C58F0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EF0373" w14:paraId="160C0244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EF0373" w14:paraId="65BFA991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373" w:rsidRDefault="00000000" w14:paraId="04D908BB" w14:textId="7777777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Talep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edilen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demirbaş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malzemeler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teslim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edilmiştir</w:t>
                  </w:r>
                  <w:proofErr w:type="spellEnd"/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val="en-US" w:eastAsia="zh-CN" w:bidi="ar"/>
                    </w:rPr>
                    <w:t>.</w:t>
                  </w:r>
                </w:p>
              </w:tc>
            </w:tr>
          </w:tbl>
          <w:p w:rsidR="00EF0373" w:rsidP="00766229" w:rsidRDefault="00000000" w14:paraId="66A8D456" w14:textId="094D4488">
            <w:pPr>
              <w:spacing w:line="256" w:lineRule="auto"/>
              <w:jc w:val="both"/>
              <w:rPr>
                <w:bCs/>
              </w:rPr>
            </w:pPr>
            <w:r>
              <w:rPr>
                <w:rFonts w:ascii="Times New Roman" w:hAnsi="Times New Roman" w:eastAsia="Calibri" w:cs="Times New Roman"/>
                <w:b/>
                <w:lang w:val="tr" w:eastAsia="zh-CN" w:bidi="ar"/>
              </w:rPr>
              <w:t>*Bu form ‘demirbaş’ malzemeler için kullanılacak olup, tüketim malzemeleri için Taşınır Kayıt ve Yönetim Sisteminden ‘Taşınır İstek Belgesi’ oluşturulmalıdır.</w:t>
            </w:r>
          </w:p>
        </w:tc>
      </w:tr>
    </w:tbl>
    <w:p w:rsidR="00EF0373" w:rsidRDefault="00EF0373" w14:paraId="3646F237" w14:textId="77777777"/>
    <w:sectPr w:rsidR="00EF0373">
      <w:footerReference r:id="Ra42c1f7083f54d08"/>
      <w:headerReference w:type="default" r:id="rId7"/>
      <w:footerReference w:type="default" r:id="rId8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B47C" w14:textId="77777777" w:rsidR="00200E18" w:rsidRDefault="00200E18">
      <w:pPr>
        <w:spacing w:line="240" w:lineRule="auto"/>
      </w:pPr>
      <w:r>
        <w:separator/>
      </w:r>
    </w:p>
  </w:endnote>
  <w:endnote w:type="continuationSeparator" w:id="0">
    <w:p w14:paraId="52297C63" w14:textId="77777777" w:rsidR="00200E18" w:rsidRDefault="00200E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0373" w:rsidRDefault="00EF0373" w14:paraId="1C6EEE3A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8679" w14:textId="77777777" w:rsidR="00200E18" w:rsidRDefault="00200E18">
      <w:pPr>
        <w:spacing w:after="0"/>
      </w:pPr>
      <w:r>
        <w:separator/>
      </w:r>
    </w:p>
  </w:footnote>
  <w:footnote w:type="continuationSeparator" w:id="0">
    <w:p w14:paraId="128F35B8" w14:textId="77777777" w:rsidR="00200E18" w:rsidRDefault="00200E18">
      <w:pPr>
        <w:spacing w:after="0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="00EF0373" w14:paraId="03DDB93C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EF0373" w:rsidRDefault="00000000" w14:paraId="5ED2D7FC" w14:textId="77777777">
          <w:pPr>
            <w:spacing w:after="0" w:line="240" w:lineRule="auto"/>
            <w:ind w:left="214" w:hanging="214"/>
            <w:rPr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66307E64" wp14:anchorId="74FE9895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="00EF0373" w:rsidRDefault="00000000" w14:paraId="59B4C24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="00EF0373" w:rsidRDefault="00000000" w14:paraId="068DEE92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="00EF0373" w:rsidRDefault="00000000" w14:paraId="0E06032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88" w:type="dxa"/>
          <w:noWrap/>
          <w:vAlign w:val="center"/>
        </w:tcPr>
        <w:p w:rsidR="00EF0373" w:rsidRDefault="00EF0373" w14:paraId="17B4884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EF0373" w14:paraId="7B9A9FDE" w14:textId="77777777">
      <w:trPr>
        <w:trHeight w:val="20"/>
      </w:trPr>
      <w:tc>
        <w:tcPr>
          <w:tcW w:w="2122" w:type="dxa"/>
          <w:vMerge/>
          <w:noWrap/>
          <w:vAlign w:val="center"/>
        </w:tcPr>
        <w:p w:rsidR="00EF0373" w:rsidRDefault="00EF0373" w14:paraId="6C17DC4E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</w:tcPr>
        <w:p w:rsidR="00EF0373" w:rsidRDefault="00000000" w14:paraId="6A6B8E4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 DEMİRBAŞ TALEP FORMU</w:t>
          </w:r>
        </w:p>
      </w:tc>
      <w:tc>
        <w:tcPr>
          <w:tcW w:w="2688" w:type="dxa"/>
          <w:noWrap/>
          <w:vAlign w:val="center"/>
        </w:tcPr>
        <w:p w:rsidR="00EF0373" w:rsidRDefault="00000000" w14:paraId="3B3F047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Doküman No: KYS-FR/DB‐IMI/01</w:t>
          </w:r>
        </w:p>
      </w:tc>
    </w:tr>
    <w:tr w:rsidR="00EF0373" w14:paraId="2880610B" w14:textId="77777777">
      <w:trPr>
        <w:trHeight w:val="20"/>
      </w:trPr>
      <w:tc>
        <w:tcPr>
          <w:tcW w:w="2122" w:type="dxa"/>
          <w:vMerge/>
          <w:vAlign w:val="center"/>
        </w:tcPr>
        <w:p w:rsidR="00EF0373" w:rsidRDefault="00EF0373" w14:paraId="75F3FDA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</w:tcPr>
        <w:p w:rsidR="00EF0373" w:rsidRDefault="00EF0373" w14:paraId="2C571988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</w:tcPr>
        <w:p w:rsidR="00EF0373" w:rsidRDefault="00000000" w14:paraId="247B47DB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İlk Yayın Tarihi: 3.07.2026</w:t>
          </w:r>
        </w:p>
      </w:tc>
    </w:tr>
    <w:tr w:rsidR="00EF0373" w14:paraId="0F883DD0" w14:textId="77777777">
      <w:trPr>
        <w:trHeight w:val="20"/>
      </w:trPr>
      <w:tc>
        <w:tcPr>
          <w:tcW w:w="2122" w:type="dxa"/>
          <w:vMerge/>
          <w:vAlign w:val="center"/>
        </w:tcPr>
        <w:p w:rsidR="00EF0373" w:rsidRDefault="00EF0373" w14:paraId="6017BD95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</w:tcPr>
        <w:p w:rsidR="00EF0373" w:rsidRDefault="00EF0373" w14:paraId="09D0EE2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</w:tcPr>
        <w:p w:rsidR="00EF0373" w:rsidRDefault="00000000" w14:paraId="2F4BF1CE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. No/Tar.: 00/...</w:t>
          </w:r>
        </w:p>
      </w:tc>
    </w:tr>
    <w:tr w:rsidR="00EF0373" w14:paraId="2EC57631" w14:textId="77777777">
      <w:trPr>
        <w:trHeight w:val="125"/>
      </w:trPr>
      <w:tc>
        <w:tcPr>
          <w:tcW w:w="2122" w:type="dxa"/>
          <w:vMerge/>
          <w:vAlign w:val="center"/>
        </w:tcPr>
        <w:p w:rsidR="00EF0373" w:rsidRDefault="00EF0373" w14:paraId="78B7FD1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</w:tcPr>
        <w:p w:rsidR="00EF0373" w:rsidRDefault="00EF0373" w14:paraId="45758C30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</w:tcPr>
        <w:p w:rsidR="00EF0373" w:rsidRDefault="00000000" w14:paraId="498FDAB0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Sayfa: 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EF0373" w:rsidRDefault="00EF0373" w14:paraId="685410FD" w14:textId="777777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29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00E18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B6FB9"/>
    <w:rsid w:val="004C04B8"/>
    <w:rsid w:val="004F4CD4"/>
    <w:rsid w:val="005126B4"/>
    <w:rsid w:val="005247D2"/>
    <w:rsid w:val="00526DC3"/>
    <w:rsid w:val="005437F6"/>
    <w:rsid w:val="005C169B"/>
    <w:rsid w:val="005C3F34"/>
    <w:rsid w:val="005F138D"/>
    <w:rsid w:val="006050B6"/>
    <w:rsid w:val="00651E55"/>
    <w:rsid w:val="006B1381"/>
    <w:rsid w:val="006D4538"/>
    <w:rsid w:val="006F3B86"/>
    <w:rsid w:val="007401AE"/>
    <w:rsid w:val="00766229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EC6239"/>
    <w:rsid w:val="00EE0834"/>
    <w:rsid w:val="00EF0373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  <w:rsid w:val="394B451A"/>
    <w:rsid w:val="6F68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3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qFormat/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table" w:customStyle="1" w:styleId="DzTablo41">
    <w:name w:val="Düz Tablo 41"/>
    <w:basedOn w:val="NormalTablo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rmalTablo1">
    <w:name w:val="Normal Tablo1"/>
    <w:semiHidden/>
    <w:qFormat/>
    <w:pPr>
      <w:spacing w:after="160" w:line="256" w:lineRule="auto"/>
    </w:pPr>
    <w:rPr>
      <w:rFonts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TabloKlavuzu1">
    <w:name w:val="Tablo Kılavuzu1"/>
    <w:qFormat/>
    <w:rPr>
      <w:rFonts w:cs="Times New Roman"/>
      <w:sz w:val="22"/>
      <w:szCs w:val="22"/>
      <w:lang w:eastAsia="en-U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Relationship Type="http://schemas.openxmlformats.org/officeDocument/2006/relationships/footer" Target="/word/footer2.xml" Id="Ra42c1f7083f54d0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Talep Eden Birim2222.dotx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Üniversitesi</dc:creator>
  <cp:lastModifiedBy>GÖKHAN ODABAŞ</cp:lastModifiedBy>
  <cp:revision>1</cp:revision>
  <dcterms:created xsi:type="dcterms:W3CDTF">2026-07-03T08:19:00Z</dcterms:created>
  <dcterms:modified xsi:type="dcterms:W3CDTF">2026-07-03T08:20:00Z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49937180C85E471CAFFC720FE4DEC58F_11</vt:lpwstr>
  </property>
  <property fmtid="{D5CDD505-2E9C-101B-9397-08002B2CF9AE}" pid="3" name="KSOProductBuildVer">
    <vt:lpwstr>1033-12.2.0.21931</vt:lpwstr>
  </property>
</Properties>
</file>