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8"/>
      </w:tblGrid>
      <w:tr w:rsidR="00C90B6E" w:rsidTr="00E675C9">
        <w:trPr>
          <w:trHeight w:val="9915"/>
        </w:trPr>
        <w:tc>
          <w:tcPr>
            <w:tcW w:w="10178" w:type="dxa"/>
          </w:tcPr>
          <w:tbl>
            <w:tblPr>
              <w:tblW w:w="13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1"/>
              <w:gridCol w:w="1894"/>
              <w:gridCol w:w="2562"/>
              <w:gridCol w:w="2116"/>
              <w:gridCol w:w="1819"/>
            </w:tblGrid>
            <w:tr w:rsidRPr="0077562E" w:rsidR="0077562E" w:rsidTr="0077562E">
              <w:trPr>
                <w:trHeight w:val="300"/>
              </w:trPr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77562E" w:rsidR="0077562E" w:rsidTr="0077562E">
              <w:trPr>
                <w:trHeight w:val="300"/>
              </w:trPr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77562E" w:rsidR="0077562E" w:rsidTr="0077562E">
              <w:trPr>
                <w:trHeight w:val="315"/>
              </w:trPr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noProof/>
                      <w:color w:val="000000"/>
                      <w:lang w:eastAsia="tr-TR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238125</wp:posOffset>
                        </wp:positionH>
                        <wp:positionV relativeFrom="paragraph">
                          <wp:posOffset>180975</wp:posOffset>
                        </wp:positionV>
                        <wp:extent cx="952500" cy="819150"/>
                        <wp:effectExtent l="0" t="0" r="0" b="0"/>
                        <wp:wrapNone/>
                        <wp:docPr id="2" name="Resim 2" descr="indir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 Resim" descr="indir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8188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61"/>
                  </w:tblGrid>
                  <w:tr w:rsidRPr="0077562E" w:rsidR="0077562E">
                    <w:trPr>
                      <w:trHeight w:val="315"/>
                      <w:tblCellSpacing w:w="0" w:type="dxa"/>
                    </w:trPr>
                    <w:tc>
                      <w:tcPr>
                        <w:tcW w:w="21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Pr="0077562E" w:rsidR="0077562E" w:rsidP="0077562E" w:rsidRDefault="0077562E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/>
                            <w:lang w:eastAsia="tr-TR"/>
                          </w:rPr>
                        </w:pPr>
                      </w:p>
                    </w:tc>
                  </w:tr>
                </w:tbl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87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  <w:t>T.C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77562E" w:rsidR="0077562E" w:rsidTr="0077562E">
              <w:trPr>
                <w:trHeight w:val="315"/>
              </w:trPr>
              <w:tc>
                <w:tcPr>
                  <w:tcW w:w="21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87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  <w:t>TRABZON ÜNİVERSİTESİ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77562E" w:rsidR="0077562E" w:rsidTr="0077562E">
              <w:trPr>
                <w:trHeight w:val="315"/>
              </w:trPr>
              <w:tc>
                <w:tcPr>
                  <w:tcW w:w="2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77562E" w:rsidR="0077562E" w:rsidTr="0077562E">
              <w:trPr>
                <w:trHeight w:val="765"/>
              </w:trPr>
              <w:tc>
                <w:tcPr>
                  <w:tcW w:w="2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87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 Black" w:hAnsi="Arial Black" w:eastAsia="Times New Roman" w:cs="Calibri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77562E">
                    <w:rPr>
                      <w:rFonts w:ascii="Arial Black" w:hAnsi="Arial Black" w:eastAsia="Times New Roman" w:cs="Calibri"/>
                      <w:b/>
                      <w:bCs/>
                      <w:sz w:val="24"/>
                      <w:szCs w:val="24"/>
                      <w:lang w:eastAsia="tr-TR"/>
                    </w:rPr>
                    <w:t>DESTEK PERSONELİ ( TEMİZLİK GÖREVLİSİ) GÜNLÜK DEVAM ÇİZELGESİ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 Black" w:hAnsi="Arial Black" w:eastAsia="Times New Roman" w:cs="Calibri"/>
                      <w:b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77562E" w:rsidR="0077562E" w:rsidTr="0077562E">
              <w:trPr>
                <w:trHeight w:val="300"/>
              </w:trPr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77562E" w:rsidR="0077562E" w:rsidTr="0077562E">
              <w:trPr>
                <w:trHeight w:val="810"/>
              </w:trPr>
              <w:tc>
                <w:tcPr>
                  <w:tcW w:w="2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  <w:t>İŞÇİNİN ADI SOYADI:</w:t>
                  </w:r>
                </w:p>
              </w:tc>
              <w:tc>
                <w:tcPr>
                  <w:tcW w:w="25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 Black" w:hAnsi="Arial Black" w:eastAsia="Times New Roman" w:cs="Calibri"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 Black" w:hAnsi="Arial Black" w:eastAsia="Times New Roman" w:cs="Calibri"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  <w:t>ÇALIŞMA TARİHLERİ</w:t>
                  </w:r>
                  <w:r w:rsidRPr="0077562E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br/>
                    <w:t>...</w:t>
                  </w:r>
                  <w:r w:rsidRPr="0077562E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  <w:t>/.../2022   --    .../…./2022</w:t>
                  </w:r>
                </w:p>
              </w:tc>
              <w:tc>
                <w:tcPr>
                  <w:tcW w:w="28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GÖREV YERİ:</w:t>
                  </w:r>
                </w:p>
              </w:tc>
              <w:tc>
                <w:tcPr>
                  <w:tcW w:w="24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  <w:t>Kontrol EDEN</w:t>
                  </w:r>
                </w:p>
              </w:tc>
            </w:tr>
            <w:tr w:rsidRPr="0077562E" w:rsidR="0077562E" w:rsidTr="0077562E">
              <w:trPr>
                <w:trHeight w:val="570"/>
              </w:trPr>
              <w:tc>
                <w:tcPr>
                  <w:tcW w:w="2100" w:type="dxa"/>
                  <w:vMerge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500" w:type="dxa"/>
                  <w:vMerge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Arial Black" w:hAnsi="Arial Black" w:eastAsia="Times New Roman" w:cs="Calibri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  <w:t>GÜN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SABAH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ÖĞLE (12:00 - 13:00 ARA DİNLENMESİ)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AKŞAM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vMerge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07:30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13:00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b/>
                      <w:bCs/>
                      <w:sz w:val="18"/>
                      <w:szCs w:val="18"/>
                      <w:lang w:eastAsia="tr-TR"/>
                    </w:rPr>
                    <w:t>16:30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vMerge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  <w:t>(İmza)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  <w:t xml:space="preserve"> (İmza)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sz w:val="18"/>
                      <w:szCs w:val="18"/>
                      <w:lang w:eastAsia="tr-TR"/>
                    </w:rPr>
                    <w:t>(İmza)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1.06.2022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2.06.2022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3.06.2022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4.06.2022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5.06.2022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6.06.2022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7.06.2022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8.06.2022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9.06.2022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10.06.2022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11.06.2022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lastRenderedPageBreak/>
                    <w:t>12.06.2022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13.06.2022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14.06.2022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15.06.2022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16.06.2022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17.06.2022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18.06.2022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19.06.2022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20.06.2022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21.06.2022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22.06.2022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23.06.2022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24.06.2022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25.06.2022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26.06.2022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27.06.2022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28.06.2022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29.06.2022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499"/>
              </w:trPr>
              <w:tc>
                <w:tcPr>
                  <w:tcW w:w="2100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30.06.2022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77562E" w:rsidR="0077562E" w:rsidTr="0077562E">
              <w:trPr>
                <w:trHeight w:val="300"/>
              </w:trPr>
              <w:tc>
                <w:tcPr>
                  <w:tcW w:w="2100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77562E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77562E" w:rsidR="0077562E" w:rsidTr="0077562E">
              <w:trPr>
                <w:trHeight w:val="300"/>
              </w:trPr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Düzenleyen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  <w:r w:rsidRPr="0077562E"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  <w:t>Kontrol Eden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77562E" w:rsidR="0077562E" w:rsidP="0077562E" w:rsidRDefault="0077562E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Pr="00E57B14" w:rsidR="00C90B6E" w:rsidP="00FE2AA3" w:rsidRDefault="00C90B6E">
            <w:pPr>
              <w:rPr>
                <w:bCs/>
              </w:rPr>
            </w:pPr>
            <w:bookmarkStart w:name="_GoBack" w:id="0"/>
            <w:bookmarkEnd w:id="0"/>
          </w:p>
        </w:tc>
      </w:tr>
    </w:tbl>
    <w:p w:rsidR="00526DC3" w:rsidP="006D4538" w:rsidRDefault="00526DC3"/>
    <w:sectPr w:rsidR="00526DC3" w:rsidSect="00A61006">
      <w:footerReference r:id="R3a078fefb1b74bbb"/>
      <w:headerReference w:type="default" r:id="rId9"/>
      <w:footerReference w:type="default" r:id="rId10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F1B" w:rsidRDefault="003E7F1B" w:rsidP="00BD3F84">
      <w:pPr>
        <w:spacing w:after="0" w:line="240" w:lineRule="auto"/>
      </w:pPr>
      <w:r>
        <w:separator/>
      </w:r>
    </w:p>
  </w:endnote>
  <w:endnote w:type="continuationSeparator" w:id="0">
    <w:p w:rsidR="003E7F1B" w:rsidRDefault="003E7F1B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F1B" w:rsidRDefault="003E7F1B" w:rsidP="00BD3F84">
      <w:pPr>
        <w:spacing w:after="0" w:line="240" w:lineRule="auto"/>
      </w:pPr>
      <w:r>
        <w:separator/>
      </w:r>
    </w:p>
  </w:footnote>
  <w:footnote w:type="continuationSeparator" w:id="0">
    <w:p w:rsidR="003E7F1B" w:rsidRDefault="003E7F1B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4B SÖZLEŞMELİ DESTEK PERSONELİ DEVAM ÇİZELGESİ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KYS-FR/DB‐IMI/07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31.08.2026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77562E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77562E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C9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3E7F1B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7562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0698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jpeg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theme" Target="/word/theme/theme1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ntTable" Target="/word/fontTable.xml" Id="rId11" /><Relationship Type="http://schemas.openxmlformats.org/officeDocument/2006/relationships/webSettings" Target="/word/webSettings.xml" Id="rId5" /><Relationship Type="http://schemas.openxmlformats.org/officeDocument/2006/relationships/footer" Target="/word/footer1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2.xml" Id="R3a078fefb1b74bb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60EC3-6F34-43FD-9EB4-39E473F1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 destek personeli devam çizelgesi</Template>
  <TotalTime>0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PC-3</cp:lastModifiedBy>
  <cp:revision>2</cp:revision>
  <dcterms:created xsi:type="dcterms:W3CDTF">2026-08-31T07:28:00Z</dcterms:created>
  <dcterms:modified xsi:type="dcterms:W3CDTF">2026-08-31T07:28:00Z</dcterms:modified>
</cp:coreProperties>
</file>