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htm" ContentType="text/ht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Pr="00197F91" w:rsidR="00197F91" w:rsidP="00A61006" w:rsidRDefault="00197F91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:rsidRPr="00D13975" w:rsidR="00197F91" w:rsidRDefault="00173BEF">
            <w:r>
              <w:altChunk r:id="ID72091bdbd813428dbd1551f18284c35b">
                <w:altChunkPr>
                  <w:jc w:val="both"/>
                </w:altChunkPr>
              </w:altChunk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P="00A61006" w:rsidRDefault="00197F91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:rsidRPr="00D13975" w:rsidR="00197F91" w:rsidRDefault="00173BEF">
            <w:r>
              <w:altChunk r:id="IDcdeaf449aad847bdb604fac1c3aaf4fe">
                <w:altChunkPr>
                  <w:jc w:val="both"/>
                </w:altChunkPr>
              </w:altChunk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P="00A61006" w:rsidRDefault="00197F91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:rsidRPr="00D13975" w:rsidR="00197F91" w:rsidP="00173BEF" w:rsidRDefault="00173BEF">
            <w:r>
              <w:altChunk r:id="ID30c5bca50ccb40d8b854510bb348e66e">
                <w:altChunkPr>
                  <w:jc w:val="both"/>
                </w:altChunkPr>
              </w:altChunk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P="00A61006" w:rsidRDefault="00197F91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:rsidRPr="00D13975" w:rsidR="00197F91" w:rsidP="00173BEF" w:rsidRDefault="00173BEF">
            <w:r>
              <w:altChunk r:id="ID937e7468c1c24846b9756018f80d93ac">
                <w:altChunkPr>
                  <w:jc w:val="both"/>
                </w:altChunkPr>
              </w:altChunk>
            </w:r>
          </w:p>
        </w:tc>
      </w:tr>
      <w:tr w:rsidR="001D7B32" w:rsidTr="00A61006">
        <w:trPr>
          <w:trHeight w:val="20"/>
        </w:trPr>
        <w:tc>
          <w:tcPr>
            <w:tcW w:w="1980" w:type="dxa"/>
            <w:vAlign w:val="center"/>
          </w:tcPr>
          <w:p w:rsidRPr="00197F91" w:rsidR="001D7B32" w:rsidP="00A61006" w:rsidRDefault="00F0546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:rsidRPr="00D13975" w:rsidR="001D7B32" w:rsidRDefault="00173BEF">
            <w:r>
              <w:altChunk r:id="IDe078c62332ee4fdf828ca3c8919cc188">
                <w:altChunkPr>
                  <w:jc w:val="both"/>
                </w:altChunkPr>
              </w:altChunk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P="00F36898" w:rsidRDefault="00197F91">
            <w:pPr>
              <w:jc w:val="center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:rsidRPr="009D20DA" w:rsidR="001E288E" w:rsidP="00173BEF" w:rsidRDefault="00173BEF">
            <w:pPr>
              <w:jc w:val="both"/>
            </w:pPr>
            <w:r>
              <w:altChunk r:id="IDa66c29606fcd4788a256532bf3179510">
                <w:altChunkPr>
                  <w:jc w:val="both"/>
                </w:altChunkPr>
              </w:altChunk>
            </w:r>
          </w:p>
        </w:tc>
      </w:tr>
      <w:tr w:rsidR="00F36898" w:rsidTr="00F36898">
        <w:trPr>
          <w:trHeight w:val="463"/>
        </w:trPr>
        <w:tc>
          <w:tcPr>
            <w:tcW w:w="1980" w:type="dxa"/>
            <w:vAlign w:val="center"/>
          </w:tcPr>
          <w:p w:rsidRPr="00197F91" w:rsidR="00F36898" w:rsidP="00F36898" w:rsidRDefault="00F368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Görevin Gerektirdiği Nitelikler</w:t>
            </w:r>
          </w:p>
        </w:tc>
        <w:tc>
          <w:tcPr>
            <w:tcW w:w="8221" w:type="dxa"/>
            <w:vAlign w:val="center"/>
          </w:tcPr>
          <w:p w:rsidRPr="00D13975" w:rsidR="00F36898" w:rsidP="00173BEF" w:rsidRDefault="00173BEF">
            <w:pPr>
              <w:pStyle w:val="ListeParagraf"/>
              <w:ind w:left="30"/>
              <w:jc w:val="both"/>
            </w:pPr>
            <w:r>
              <w:altChunk r:id="ID2820dc70581b446fa75cd15d247f46ac">
                <w:altChunkPr>
                  <w:jc w:val="both"/>
                </w:altChunkPr>
              </w:altChunk>
            </w:r>
          </w:p>
        </w:tc>
      </w:tr>
      <w:tr w:rsidR="00F36898" w:rsidTr="00A32BA4">
        <w:trPr>
          <w:trHeight w:val="547"/>
        </w:trPr>
        <w:tc>
          <w:tcPr>
            <w:tcW w:w="1980" w:type="dxa"/>
            <w:vAlign w:val="center"/>
          </w:tcPr>
          <w:p w:rsidRPr="00197F91" w:rsidR="00F36898" w:rsidP="00F36898" w:rsidRDefault="00F368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Yasal Dayanak</w:t>
            </w:r>
          </w:p>
        </w:tc>
        <w:tc>
          <w:tcPr>
            <w:tcW w:w="8221" w:type="dxa"/>
            <w:vAlign w:val="center"/>
          </w:tcPr>
          <w:p w:rsidRPr="00173BEF" w:rsidR="005437F6" w:rsidP="00173BEF" w:rsidRDefault="00173BEF">
            <w:pPr>
              <w:jc w:val="both"/>
              <w:rPr>
                <w:sz w:val="24"/>
                <w:szCs w:val="24"/>
              </w:rPr>
            </w:pPr>
            <w:bookmarkStart w:name="_GoBack" w:id="0"/>
            <w:bookmarkEnd w:id="0"/>
            <w:r>
              <w:altChunk r:id="ID36f18244bde54b40b045f5e9a3378174">
                <w:altChunkPr>
                  <w:jc w:val="both"/>
                </w:altChunkPr>
              </w:altChunk>
            </w:r>
          </w:p>
        </w:tc>
      </w:tr>
    </w:tbl>
    <w:p w:rsidR="00A61006" w:rsidRDefault="00A61006"/>
    <w:tbl>
      <w:tblPr>
        <w:tblStyle w:val="TabloKlavuzu"/>
        <w:tblpPr w:leftFromText="141" w:rightFromText="141" w:vertAnchor="text" w:tblpY="37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Pr="003E54D5" w:rsidR="007D37B3" w:rsidTr="007D37B3">
        <w:trPr>
          <w:trHeight w:val="20"/>
        </w:trPr>
        <w:tc>
          <w:tcPr>
            <w:tcW w:w="1838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Pr="003E54D5" w:rsidR="007D37B3" w:rsidTr="007D37B3">
        <w:trPr>
          <w:trHeight w:val="20"/>
        </w:trPr>
        <w:tc>
          <w:tcPr>
            <w:tcW w:w="1838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Pr="003E54D5" w:rsidR="007D37B3" w:rsidTr="007D37B3">
        <w:trPr>
          <w:trHeight w:val="20"/>
        </w:trPr>
        <w:tc>
          <w:tcPr>
            <w:tcW w:w="1838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Pr="003E54D5" w:rsidR="007D37B3" w:rsidTr="007D37B3">
        <w:trPr>
          <w:trHeight w:val="1002"/>
        </w:trPr>
        <w:tc>
          <w:tcPr>
            <w:tcW w:w="1838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F36898" w:rsidRDefault="00F36898"/>
    <w:p w:rsidR="00A61006" w:rsidP="00A61006" w:rsidRDefault="00A61006"/>
    <w:sectPr w:rsidR="00A61006" w:rsidSect="00A61006">
      <w:footerReference r:id="Re82b17edd37e4b8e"/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6C9" w:rsidRDefault="004E16C9" w:rsidP="00BD3F84">
      <w:pPr>
        <w:spacing w:after="0" w:line="240" w:lineRule="auto"/>
      </w:pPr>
      <w:r>
        <w:separator/>
      </w:r>
    </w:p>
  </w:endnote>
  <w:endnote w:type="continuationSeparator" w:id="0">
    <w:p w:rsidR="004E16C9" w:rsidRDefault="004E16C9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46F" w:rsidRDefault="00F0546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6C9" w:rsidRDefault="004E16C9" w:rsidP="00BD3F84">
      <w:pPr>
        <w:spacing w:after="0" w:line="240" w:lineRule="auto"/>
      </w:pPr>
      <w:r>
        <w:separator/>
      </w:r>
    </w:p>
  </w:footnote>
  <w:footnote w:type="continuationSeparator" w:id="0">
    <w:p w:rsidR="004E16C9" w:rsidRDefault="004E16C9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2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07"/>
    </w:tblGrid>
    <w:tr w:rsidRPr="00EE5D5F" w:rsidR="00EE5D5F" w:rsidTr="00EE5D5F">
      <w:trPr>
        <w:trHeight w:val="1124"/>
      </w:trPr>
      <w:tc>
        <w:tcPr>
          <w:tcW w:w="2122" w:type="dxa"/>
          <w:vMerge w:val="restart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EE5D5F" w:rsidR="00EE5D5F" w:rsidP="00EE5D5F" w:rsidRDefault="00EE5D5F">
          <w:pPr>
            <w:spacing w:after="0" w:line="240" w:lineRule="auto"/>
            <w:ind w:left="214" w:hanging="214"/>
            <w:rPr>
              <w:rFonts w:ascii="Calibri" w:hAnsi="Calibri" w:eastAsia="Calibri" w:cs="Times New Roman"/>
              <w:noProof/>
              <w:lang w:eastAsia="tr-TR"/>
            </w:rPr>
          </w:pPr>
          <w:r w:rsidRPr="00EE5D5F">
            <w:rPr>
              <w:rFonts w:ascii="Calibri" w:hAnsi="Calibri" w:eastAsia="Calibri" w:cs="Times New Roman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ED03C25" wp14:anchorId="774F788A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2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EE5D5F">
            <w:rPr>
              <w:rFonts w:ascii="Calibri" w:hAnsi="Calibri" w:eastAsia="Times New Roman" w:cs="Times New Roman"/>
              <w:color w:val="000000"/>
              <w:lang w:eastAsia="tr-TR"/>
            </w:rPr>
            <w:t> </w:t>
          </w:r>
        </w:p>
      </w:tc>
      <w:tc>
        <w:tcPr>
          <w:tcW w:w="5391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D77225" w:rsidR="00EE5D5F" w:rsidP="00EE5D5F" w:rsidRDefault="00EE5D5F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D77225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D77225" w:rsidR="00EE5D5F" w:rsidP="00EE5D5F" w:rsidRDefault="00EE5D5F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D77225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D77225" w:rsidR="00EE5D5F" w:rsidP="00EE5D5F" w:rsidRDefault="00AA4649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İdari ve Mali İşler Daire Başkanlığı</w:t>
          </w:r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</w:tcPr>
        <w:p w:rsidRPr="00EE5D5F" w:rsidR="00EE5D5F" w:rsidP="00EE5D5F" w:rsidRDefault="00EE5D5F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EE5D5F" w:rsidR="00EE5D5F" w:rsidTr="00EE5D5F">
      <w:trPr>
        <w:trHeight w:val="20"/>
      </w:trPr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Calibri" w:cs="Times New Roman"/>
              <w:noProof/>
              <w:lang w:eastAsia="tr-TR"/>
            </w:rPr>
          </w:pPr>
        </w:p>
      </w:tc>
      <w:tc>
        <w:tcPr>
          <w:tcW w:w="5391" w:type="dxa"/>
          <w:vMerge w:val="restart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D77225" w:rsidR="00EE5D5F" w:rsidP="00EE5D5F" w:rsidRDefault="00AA4649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HİZMETLİ GÖREV TANIM FORMU</w:t>
          </w:r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EE5D5F" w:rsidR="00EE5D5F" w:rsidP="00EE5D5F" w:rsidRDefault="00EE5D5F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EE5D5F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AA4649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KYS-GYS/DB‐IMI/07</w:t>
          </w:r>
        </w:p>
      </w:tc>
    </w:tr>
    <w:tr w:rsidRPr="00EE5D5F" w:rsidR="00EE5D5F" w:rsidTr="00EE5D5F">
      <w:trPr>
        <w:trHeight w:val="20"/>
      </w:trPr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Calibri" w:cs="Times New Roman"/>
              <w:noProof/>
              <w:lang w:eastAsia="tr-TR"/>
            </w:rPr>
          </w:pPr>
        </w:p>
      </w:tc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Times New Roman" w:cs="Times New Roman"/>
              <w:b/>
              <w:bCs/>
              <w:lang w:eastAsia="tr-TR"/>
            </w:rPr>
          </w:pPr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EE5D5F" w:rsidR="00EE5D5F" w:rsidP="00EE5D5F" w:rsidRDefault="00EE5D5F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EE5D5F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AA4649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10.08.2026</w:t>
          </w:r>
        </w:p>
      </w:tc>
    </w:tr>
    <w:tr w:rsidRPr="00EE5D5F" w:rsidR="00EE5D5F" w:rsidTr="00EE5D5F">
      <w:trPr>
        <w:trHeight w:val="20"/>
      </w:trPr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Calibri" w:cs="Times New Roman"/>
              <w:noProof/>
              <w:lang w:eastAsia="tr-TR"/>
            </w:rPr>
          </w:pPr>
        </w:p>
      </w:tc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Times New Roman" w:cs="Times New Roman"/>
              <w:b/>
              <w:bCs/>
              <w:lang w:eastAsia="tr-TR"/>
            </w:rPr>
          </w:pPr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EE5D5F" w:rsidR="00EE5D5F" w:rsidP="00EE5D5F" w:rsidRDefault="00EE5D5F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EE5D5F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Rev. No/Tar.: </w:t>
          </w:r>
          <w:r w:rsidRPr="009C41B0" w:rsidR="00AA4649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EE5D5F" w:rsidR="00EE5D5F" w:rsidTr="00EE5D5F">
      <w:trPr>
        <w:trHeight w:val="125"/>
      </w:trPr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Calibri" w:cs="Times New Roman"/>
              <w:noProof/>
              <w:lang w:eastAsia="tr-TR"/>
            </w:rPr>
          </w:pPr>
        </w:p>
      </w:tc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Times New Roman" w:cs="Times New Roman"/>
              <w:b/>
              <w:bCs/>
              <w:lang w:eastAsia="tr-TR"/>
            </w:rPr>
          </w:pPr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F57147" w:rsidR="00EE5D5F" w:rsidP="00EE5D5F" w:rsidRDefault="00F57147">
          <w:pPr>
            <w:spacing w:after="0" w:line="240" w:lineRule="auto"/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:</w: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A32BA4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A32BA4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BA4"/>
    <w:rsid w:val="00061213"/>
    <w:rsid w:val="000A5923"/>
    <w:rsid w:val="000D19ED"/>
    <w:rsid w:val="00102F0E"/>
    <w:rsid w:val="0012745B"/>
    <w:rsid w:val="00173BEF"/>
    <w:rsid w:val="0018767F"/>
    <w:rsid w:val="00197F91"/>
    <w:rsid w:val="001B4480"/>
    <w:rsid w:val="001C15E4"/>
    <w:rsid w:val="001D7B32"/>
    <w:rsid w:val="001E288E"/>
    <w:rsid w:val="00286AFB"/>
    <w:rsid w:val="00332CBB"/>
    <w:rsid w:val="003355E8"/>
    <w:rsid w:val="0037586A"/>
    <w:rsid w:val="003B5A8A"/>
    <w:rsid w:val="004025AC"/>
    <w:rsid w:val="00403207"/>
    <w:rsid w:val="00432F6F"/>
    <w:rsid w:val="004E16C9"/>
    <w:rsid w:val="004F4CD4"/>
    <w:rsid w:val="005173CF"/>
    <w:rsid w:val="005437F6"/>
    <w:rsid w:val="006050B6"/>
    <w:rsid w:val="0066404F"/>
    <w:rsid w:val="00693E7B"/>
    <w:rsid w:val="006B1381"/>
    <w:rsid w:val="006D0C77"/>
    <w:rsid w:val="007401AE"/>
    <w:rsid w:val="00762EF2"/>
    <w:rsid w:val="0078488E"/>
    <w:rsid w:val="007D37B3"/>
    <w:rsid w:val="008D0922"/>
    <w:rsid w:val="0095303E"/>
    <w:rsid w:val="00957900"/>
    <w:rsid w:val="009A7623"/>
    <w:rsid w:val="009C10F5"/>
    <w:rsid w:val="009D20DA"/>
    <w:rsid w:val="009F14F7"/>
    <w:rsid w:val="00A01DE8"/>
    <w:rsid w:val="00A14EB0"/>
    <w:rsid w:val="00A32BA4"/>
    <w:rsid w:val="00A54D68"/>
    <w:rsid w:val="00A61006"/>
    <w:rsid w:val="00A61A71"/>
    <w:rsid w:val="00A808A0"/>
    <w:rsid w:val="00AA4649"/>
    <w:rsid w:val="00AC44E9"/>
    <w:rsid w:val="00B16670"/>
    <w:rsid w:val="00B76C45"/>
    <w:rsid w:val="00B910EC"/>
    <w:rsid w:val="00B9205C"/>
    <w:rsid w:val="00BC084F"/>
    <w:rsid w:val="00BD3F84"/>
    <w:rsid w:val="00C05DE0"/>
    <w:rsid w:val="00C87347"/>
    <w:rsid w:val="00CC3512"/>
    <w:rsid w:val="00CE570F"/>
    <w:rsid w:val="00D13975"/>
    <w:rsid w:val="00D523BA"/>
    <w:rsid w:val="00D77225"/>
    <w:rsid w:val="00DA793A"/>
    <w:rsid w:val="00E01CD4"/>
    <w:rsid w:val="00E02603"/>
    <w:rsid w:val="00E031D2"/>
    <w:rsid w:val="00E06BE1"/>
    <w:rsid w:val="00E21C0F"/>
    <w:rsid w:val="00E66350"/>
    <w:rsid w:val="00EE5D5F"/>
    <w:rsid w:val="00F0546F"/>
    <w:rsid w:val="00F175DB"/>
    <w:rsid w:val="00F36898"/>
    <w:rsid w:val="00F57147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8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theme" Target="/word/theme/theme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0" /><Relationship Type="http://schemas.openxmlformats.org/officeDocument/2006/relationships/settings" Target="/word/settings.xml" Id="rId4" /><Relationship Type="http://schemas.openxmlformats.org/officeDocument/2006/relationships/footer" Target="/word/footer1.xml" Id="rId9" /><Relationship Type="http://schemas.openxmlformats.org/officeDocument/2006/relationships/aFChunk" Target="/word/afchunk.htm" Id="ID72091bdbd813428dbd1551f18284c35b" /><Relationship Type="http://schemas.openxmlformats.org/officeDocument/2006/relationships/aFChunk" Target="/word/afchunk2.htm" Id="IDcdeaf449aad847bdb604fac1c3aaf4fe" /><Relationship Type="http://schemas.openxmlformats.org/officeDocument/2006/relationships/aFChunk" Target="/word/afchunk3.htm" Id="ID30c5bca50ccb40d8b854510bb348e66e" /><Relationship Type="http://schemas.openxmlformats.org/officeDocument/2006/relationships/aFChunk" Target="/word/afchunk4.htm" Id="ID937e7468c1c24846b9756018f80d93ac" /><Relationship Type="http://schemas.openxmlformats.org/officeDocument/2006/relationships/aFChunk" Target="/word/afchunk5.htm" Id="IDe078c62332ee4fdf828ca3c8919cc188" /><Relationship Type="http://schemas.openxmlformats.org/officeDocument/2006/relationships/aFChunk" Target="/word/afchunk6.htm" Id="IDa66c29606fcd4788a256532bf3179510" /><Relationship Type="http://schemas.openxmlformats.org/officeDocument/2006/relationships/aFChunk" Target="/word/afchunk7.htm" Id="ID2820dc70581b446fa75cd15d247f46ac" /><Relationship Type="http://schemas.openxmlformats.org/officeDocument/2006/relationships/aFChunk" Target="/word/afchunk8.htm" Id="ID36f18244bde54b40b045f5e9a3378174" /><Relationship Type="http://schemas.openxmlformats.org/officeDocument/2006/relationships/footer" Target="/word/footer2.xml" Id="Re82b17edd37e4b8e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7824B-414B-4936-B754-EFFD0AB6F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Görev Tanımı Formu V2.dotx</Template>
  <TotalTime>1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2026-07-10T06:57:00Z</dcterms:created>
  <dcterms:modified xsi:type="dcterms:W3CDTF">2026-07-10T06:58:00Z</dcterms:modified>
</cp:coreProperties>
</file>