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htm" ContentType="text/ht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Pr="00197F91" w:rsidR="00197F91" w:rsidP="00A61006" w:rsidRDefault="00197F91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d4fc7887202148ac93446310b48c127f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c14fcb56c6c7455082495e7d3895b8e7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0e87105adae04d949162d6debdaeace3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36a77c954f0742cf83014a3c945c25b2">
                <w:altChunkPr>
                  <w:jc w:val="both"/>
                </w:altChunkPr>
              </w:altChunk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Pr="00197F91" w:rsidR="001D7B32" w:rsidP="00A61006" w:rsidRDefault="00F0546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Pr="00D13975" w:rsidR="001D7B32" w:rsidRDefault="00173BEF">
            <w:r>
              <w:altChunk r:id="ID2127e7b841b54e739f56ee605f123a5b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F36898" w:rsidRDefault="00197F91">
            <w:pPr>
              <w:jc w:val="center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Pr="009D20DA" w:rsidR="001E288E" w:rsidP="00173BEF" w:rsidRDefault="00173BEF">
            <w:pPr>
              <w:jc w:val="both"/>
            </w:pPr>
            <w:r>
              <w:altChunk r:id="ID9d4d99d9ab3e42cea6ffce9b2f544e97">
                <w:altChunkPr>
                  <w:jc w:val="both"/>
                </w:altChunkPr>
              </w:altChunk>
            </w:r>
          </w:p>
        </w:tc>
      </w:tr>
      <w:tr w:rsidR="00F36898" w:rsidTr="00F36898">
        <w:trPr>
          <w:trHeight w:val="463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Pr="00D13975" w:rsidR="00F36898" w:rsidP="00173BEF" w:rsidRDefault="00173BEF">
            <w:pPr>
              <w:pStyle w:val="ListeParagraf"/>
              <w:ind w:left="30"/>
              <w:jc w:val="both"/>
            </w:pPr>
            <w:r>
              <w:altChunk r:id="ID615babe8ee8d4fd4847fd0467465a94e">
                <w:altChunkPr>
                  <w:jc w:val="both"/>
                </w:altChunkPr>
              </w:altChunk>
            </w:r>
          </w:p>
        </w:tc>
      </w:tr>
      <w:tr w:rsidR="00F36898" w:rsidTr="00A32BA4">
        <w:trPr>
          <w:trHeight w:val="547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Pr="00173BEF" w:rsidR="005437F6" w:rsidP="00173BEF" w:rsidRDefault="00173BEF">
            <w:pPr>
              <w:jc w:val="both"/>
              <w:rPr>
                <w:sz w:val="24"/>
                <w:szCs w:val="24"/>
              </w:rPr>
            </w:pPr>
            <w:bookmarkStart w:name="_GoBack" w:id="0"/>
            <w:bookmarkEnd w:id="0"/>
            <w:r>
              <w:altChunk r:id="IDd0a10cd8c9ea4f50a3dd42e8c0d11000">
                <w:altChunkPr>
                  <w:jc w:val="both"/>
                </w:altChunkPr>
              </w:altChunk>
            </w:r>
          </w:p>
        </w:tc>
      </w:tr>
    </w:tbl>
    <w:p w:rsidR="00A61006" w:rsidRDefault="00A61006"/>
    <w:tbl>
      <w:tblPr>
        <w:tblStyle w:val="TabloKlavuzu"/>
        <w:tblpPr w:leftFromText="141" w:rightFromText="141" w:vertAnchor="text" w:tblpY="37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1002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36898" w:rsidRDefault="00F36898"/>
    <w:p w:rsidR="00A61006" w:rsidP="00A61006" w:rsidRDefault="00A61006"/>
    <w:sectPr w:rsidR="00A61006" w:rsidSect="00A61006">
      <w:footerReference r:id="R156ff3b21d594fc2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C9" w:rsidRDefault="004E16C9" w:rsidP="00BD3F84">
      <w:pPr>
        <w:spacing w:after="0" w:line="240" w:lineRule="auto"/>
      </w:pPr>
      <w:r>
        <w:separator/>
      </w:r>
    </w:p>
  </w:endnote>
  <w:end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C9" w:rsidRDefault="004E16C9" w:rsidP="00BD3F84">
      <w:pPr>
        <w:spacing w:after="0" w:line="240" w:lineRule="auto"/>
      </w:pPr>
      <w:r>
        <w:separator/>
      </w:r>
    </w:p>
  </w:footnote>
  <w:foot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EE5D5F" w:rsidR="00EE5D5F" w:rsidTr="00EE5D5F">
      <w:trPr>
        <w:trHeight w:val="1124"/>
      </w:trPr>
      <w:tc>
        <w:tcPr>
          <w:tcW w:w="2122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ind w:left="214" w:hanging="214"/>
            <w:rPr>
              <w:rFonts w:ascii="Calibri" w:hAnsi="Calibri" w:eastAsia="Calibri" w:cs="Times New Roman"/>
              <w:noProof/>
              <w:lang w:eastAsia="tr-TR"/>
            </w:rPr>
          </w:pPr>
          <w:r w:rsidRPr="00EE5D5F">
            <w:rPr>
              <w:rFonts w:ascii="Calibri" w:hAnsi="Calibri" w:eastAsia="Calibri" w:cs="Times New Roman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ED03C25" wp14:anchorId="774F788A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2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E5D5F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5391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TAHAKKUK ŞUBE MÜDÜRÜ GÖREV TANIM FORMU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KYS-GYS/DB‐IMI/02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10.08.2026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EE5D5F" w:rsidR="00EE5D5F" w:rsidTr="00EE5D5F">
      <w:trPr>
        <w:trHeight w:val="125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F57147" w:rsidR="00EE5D5F" w:rsidP="00EE5D5F" w:rsidRDefault="00F5714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A4"/>
    <w:rsid w:val="00061213"/>
    <w:rsid w:val="000A5923"/>
    <w:rsid w:val="000D19ED"/>
    <w:rsid w:val="00102F0E"/>
    <w:rsid w:val="0012745B"/>
    <w:rsid w:val="00173BEF"/>
    <w:rsid w:val="0018767F"/>
    <w:rsid w:val="00197F91"/>
    <w:rsid w:val="001B4480"/>
    <w:rsid w:val="001C15E4"/>
    <w:rsid w:val="001D7B32"/>
    <w:rsid w:val="001E288E"/>
    <w:rsid w:val="00286AFB"/>
    <w:rsid w:val="00332CBB"/>
    <w:rsid w:val="003355E8"/>
    <w:rsid w:val="0037586A"/>
    <w:rsid w:val="003B5A8A"/>
    <w:rsid w:val="004025AC"/>
    <w:rsid w:val="00403207"/>
    <w:rsid w:val="00432F6F"/>
    <w:rsid w:val="004E16C9"/>
    <w:rsid w:val="004F4CD4"/>
    <w:rsid w:val="005173CF"/>
    <w:rsid w:val="005437F6"/>
    <w:rsid w:val="006050B6"/>
    <w:rsid w:val="0066404F"/>
    <w:rsid w:val="00693E7B"/>
    <w:rsid w:val="006B1381"/>
    <w:rsid w:val="006D0C77"/>
    <w:rsid w:val="007401AE"/>
    <w:rsid w:val="00762EF2"/>
    <w:rsid w:val="0078488E"/>
    <w:rsid w:val="007D37B3"/>
    <w:rsid w:val="008D0922"/>
    <w:rsid w:val="0095303E"/>
    <w:rsid w:val="00957900"/>
    <w:rsid w:val="009A7623"/>
    <w:rsid w:val="009C10F5"/>
    <w:rsid w:val="009D20DA"/>
    <w:rsid w:val="009F14F7"/>
    <w:rsid w:val="00A01DE8"/>
    <w:rsid w:val="00A14EB0"/>
    <w:rsid w:val="00A32BA4"/>
    <w:rsid w:val="00A54D68"/>
    <w:rsid w:val="00A61006"/>
    <w:rsid w:val="00A61A71"/>
    <w:rsid w:val="00A808A0"/>
    <w:rsid w:val="00AA4649"/>
    <w:rsid w:val="00AC44E9"/>
    <w:rsid w:val="00B16670"/>
    <w:rsid w:val="00B76C45"/>
    <w:rsid w:val="00B910EC"/>
    <w:rsid w:val="00B9205C"/>
    <w:rsid w:val="00BC084F"/>
    <w:rsid w:val="00BD3F84"/>
    <w:rsid w:val="00C05DE0"/>
    <w:rsid w:val="00C87347"/>
    <w:rsid w:val="00CC3512"/>
    <w:rsid w:val="00CE570F"/>
    <w:rsid w:val="00D13975"/>
    <w:rsid w:val="00D523BA"/>
    <w:rsid w:val="00D77225"/>
    <w:rsid w:val="00DA793A"/>
    <w:rsid w:val="00E01CD4"/>
    <w:rsid w:val="00E02603"/>
    <w:rsid w:val="00E031D2"/>
    <w:rsid w:val="00E06BE1"/>
    <w:rsid w:val="00E21C0F"/>
    <w:rsid w:val="00E66350"/>
    <w:rsid w:val="00EE5D5F"/>
    <w:rsid w:val="00F0546F"/>
    <w:rsid w:val="00F175DB"/>
    <w:rsid w:val="00F36898"/>
    <w:rsid w:val="00F5714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aFChunk" Target="/word/afchunk.htm" Id="IDd4fc7887202148ac93446310b48c127f" /><Relationship Type="http://schemas.openxmlformats.org/officeDocument/2006/relationships/aFChunk" Target="/word/afchunk2.htm" Id="IDc14fcb56c6c7455082495e7d3895b8e7" /><Relationship Type="http://schemas.openxmlformats.org/officeDocument/2006/relationships/aFChunk" Target="/word/afchunk3.htm" Id="ID0e87105adae04d949162d6debdaeace3" /><Relationship Type="http://schemas.openxmlformats.org/officeDocument/2006/relationships/aFChunk" Target="/word/afchunk4.htm" Id="ID36a77c954f0742cf83014a3c945c25b2" /><Relationship Type="http://schemas.openxmlformats.org/officeDocument/2006/relationships/aFChunk" Target="/word/afchunk5.htm" Id="ID2127e7b841b54e739f56ee605f123a5b" /><Relationship Type="http://schemas.openxmlformats.org/officeDocument/2006/relationships/aFChunk" Target="/word/afchunk6.htm" Id="ID9d4d99d9ab3e42cea6ffce9b2f544e97" /><Relationship Type="http://schemas.openxmlformats.org/officeDocument/2006/relationships/aFChunk" Target="/word/afchunk7.htm" Id="ID615babe8ee8d4fd4847fd0467465a94e" /><Relationship Type="http://schemas.openxmlformats.org/officeDocument/2006/relationships/aFChunk" Target="/word/afchunk8.htm" Id="IDd0a10cd8c9ea4f50a3dd42e8c0d11000" /><Relationship Type="http://schemas.openxmlformats.org/officeDocument/2006/relationships/footer" Target="/word/footer2.xml" Id="R156ff3b21d594fc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7824B-414B-4936-B754-EFFD0AB6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Görev Tanımı Formu V2.dotx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2026-07-10T06:57:00Z</dcterms:created>
  <dcterms:modified xsi:type="dcterms:W3CDTF">2026-07-10T06:58:00Z</dcterms:modified>
</cp:coreProperties>
</file>