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htm" ContentType="text/ht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Pr="00197F91" w:rsidR="00197F91" w:rsidP="00A61006" w:rsidRDefault="00197F91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4909c044765349f8aaecf5b9bff05879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6eea35766677457db747e160aa28529c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c5f6d4d3978e411ab80dc01fc9e7c515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38446a32eac44dd98b34cbebc9233bc6">
                <w:altChunkPr>
                  <w:jc w:val="both"/>
                </w:altChunkPr>
              </w:altChunk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Pr="00197F91" w:rsidR="001D7B32" w:rsidP="00A61006" w:rsidRDefault="00F0546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Pr="00D13975" w:rsidR="001D7B32" w:rsidRDefault="00173BEF">
            <w:r>
              <w:altChunk r:id="ID64237229ffb445e79eb00125a805f759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F36898" w:rsidRDefault="00197F91">
            <w:pPr>
              <w:jc w:val="center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Pr="009D20DA" w:rsidR="001E288E" w:rsidP="00173BEF" w:rsidRDefault="00173BEF">
            <w:pPr>
              <w:jc w:val="both"/>
            </w:pPr>
            <w:r>
              <w:altChunk r:id="IDa64ee35ac595468daaa9ca97bbcb87d7">
                <w:altChunkPr>
                  <w:jc w:val="both"/>
                </w:altChunkPr>
              </w:altChunk>
            </w:r>
          </w:p>
        </w:tc>
      </w:tr>
      <w:tr w:rsidR="00F36898" w:rsidTr="00F36898">
        <w:trPr>
          <w:trHeight w:val="463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Pr="00D13975" w:rsidR="00F36898" w:rsidP="00173BEF" w:rsidRDefault="00173BEF">
            <w:pPr>
              <w:pStyle w:val="ListeParagraf"/>
              <w:ind w:left="30"/>
              <w:jc w:val="both"/>
            </w:pPr>
            <w:r>
              <w:altChunk r:id="IDe3e05d739c054c678226e8420d22542e">
                <w:altChunkPr>
                  <w:jc w:val="both"/>
                </w:altChunkPr>
              </w:altChunk>
            </w:r>
          </w:p>
        </w:tc>
      </w:tr>
      <w:tr w:rsidR="00F36898" w:rsidTr="00A32BA4">
        <w:trPr>
          <w:trHeight w:val="547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Pr="00173BEF" w:rsidR="005437F6" w:rsidP="00173BEF" w:rsidRDefault="00173BEF">
            <w:pPr>
              <w:jc w:val="both"/>
              <w:rPr>
                <w:sz w:val="24"/>
                <w:szCs w:val="24"/>
              </w:rPr>
            </w:pPr>
            <w:bookmarkStart w:name="_GoBack" w:id="0"/>
            <w:bookmarkEnd w:id="0"/>
            <w:r>
              <w:altChunk r:id="ID8f1b11fbe9ef4e9aad672d550a40e248">
                <w:altChunkPr>
                  <w:jc w:val="both"/>
                </w:altChunkPr>
              </w:altChunk>
            </w:r>
          </w:p>
        </w:tc>
      </w:tr>
    </w:tbl>
    <w:p w:rsidR="00A61006" w:rsidRDefault="00A61006"/>
    <w:tbl>
      <w:tblPr>
        <w:tblStyle w:val="TabloKlavuzu"/>
        <w:tblpPr w:leftFromText="141" w:rightFromText="141" w:vertAnchor="text" w:tblpY="37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1002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6898" w:rsidRDefault="00F36898"/>
    <w:p w:rsidR="00A61006" w:rsidP="00A61006" w:rsidRDefault="00A61006"/>
    <w:sectPr w:rsidR="00A61006" w:rsidSect="00A61006">
      <w:footerReference r:id="Rf2f575047f4d4f2c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C9" w:rsidRDefault="004E16C9" w:rsidP="00BD3F84">
      <w:pPr>
        <w:spacing w:after="0" w:line="240" w:lineRule="auto"/>
      </w:pPr>
      <w:r>
        <w:separator/>
      </w:r>
    </w:p>
  </w:endnote>
  <w:end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C9" w:rsidRDefault="004E16C9" w:rsidP="00BD3F84">
      <w:pPr>
        <w:spacing w:after="0" w:line="240" w:lineRule="auto"/>
      </w:pPr>
      <w:r>
        <w:separator/>
      </w:r>
    </w:p>
  </w:footnote>
  <w:foot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EE5D5F" w:rsidR="00EE5D5F" w:rsidTr="00EE5D5F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EE5D5F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ED03C25" wp14:anchorId="774F788A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E5D5F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TAŞINIR KAYIT YETKİLİSİ GÖREV TANIM FORMU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KYS-GYS/DB‐IMI/04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10.08.2026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EE5D5F" w:rsidR="00EE5D5F" w:rsidTr="00EE5D5F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F57147" w:rsidR="00EE5D5F" w:rsidP="00EE5D5F" w:rsidRDefault="00F5714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A4"/>
    <w:rsid w:val="00061213"/>
    <w:rsid w:val="000A5923"/>
    <w:rsid w:val="000D19ED"/>
    <w:rsid w:val="00102F0E"/>
    <w:rsid w:val="0012745B"/>
    <w:rsid w:val="00173BEF"/>
    <w:rsid w:val="0018767F"/>
    <w:rsid w:val="00197F91"/>
    <w:rsid w:val="001B4480"/>
    <w:rsid w:val="001C15E4"/>
    <w:rsid w:val="001D7B32"/>
    <w:rsid w:val="001E288E"/>
    <w:rsid w:val="00286AFB"/>
    <w:rsid w:val="00332CBB"/>
    <w:rsid w:val="003355E8"/>
    <w:rsid w:val="0037586A"/>
    <w:rsid w:val="003B5A8A"/>
    <w:rsid w:val="004025AC"/>
    <w:rsid w:val="00403207"/>
    <w:rsid w:val="00432F6F"/>
    <w:rsid w:val="004E16C9"/>
    <w:rsid w:val="004F4CD4"/>
    <w:rsid w:val="005173CF"/>
    <w:rsid w:val="005437F6"/>
    <w:rsid w:val="006050B6"/>
    <w:rsid w:val="0066404F"/>
    <w:rsid w:val="00693E7B"/>
    <w:rsid w:val="006B1381"/>
    <w:rsid w:val="006D0C77"/>
    <w:rsid w:val="007401AE"/>
    <w:rsid w:val="00762EF2"/>
    <w:rsid w:val="0078488E"/>
    <w:rsid w:val="007D37B3"/>
    <w:rsid w:val="008D0922"/>
    <w:rsid w:val="0095303E"/>
    <w:rsid w:val="00957900"/>
    <w:rsid w:val="009A7623"/>
    <w:rsid w:val="009C10F5"/>
    <w:rsid w:val="009D20DA"/>
    <w:rsid w:val="009F14F7"/>
    <w:rsid w:val="00A01DE8"/>
    <w:rsid w:val="00A14EB0"/>
    <w:rsid w:val="00A32BA4"/>
    <w:rsid w:val="00A54D68"/>
    <w:rsid w:val="00A61006"/>
    <w:rsid w:val="00A61A71"/>
    <w:rsid w:val="00A808A0"/>
    <w:rsid w:val="00AA4649"/>
    <w:rsid w:val="00AC44E9"/>
    <w:rsid w:val="00B16670"/>
    <w:rsid w:val="00B76C45"/>
    <w:rsid w:val="00B910EC"/>
    <w:rsid w:val="00B9205C"/>
    <w:rsid w:val="00BC084F"/>
    <w:rsid w:val="00BD3F84"/>
    <w:rsid w:val="00C05DE0"/>
    <w:rsid w:val="00C87347"/>
    <w:rsid w:val="00CC3512"/>
    <w:rsid w:val="00CE570F"/>
    <w:rsid w:val="00D13975"/>
    <w:rsid w:val="00D523BA"/>
    <w:rsid w:val="00D77225"/>
    <w:rsid w:val="00DA793A"/>
    <w:rsid w:val="00E01CD4"/>
    <w:rsid w:val="00E02603"/>
    <w:rsid w:val="00E031D2"/>
    <w:rsid w:val="00E06BE1"/>
    <w:rsid w:val="00E21C0F"/>
    <w:rsid w:val="00E66350"/>
    <w:rsid w:val="00EE5D5F"/>
    <w:rsid w:val="00F0546F"/>
    <w:rsid w:val="00F175DB"/>
    <w:rsid w:val="00F36898"/>
    <w:rsid w:val="00F5714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aFChunk" Target="/word/afchunk.htm" Id="ID4909c044765349f8aaecf5b9bff05879" /><Relationship Type="http://schemas.openxmlformats.org/officeDocument/2006/relationships/aFChunk" Target="/word/afchunk2.htm" Id="ID6eea35766677457db747e160aa28529c" /><Relationship Type="http://schemas.openxmlformats.org/officeDocument/2006/relationships/aFChunk" Target="/word/afchunk3.htm" Id="IDc5f6d4d3978e411ab80dc01fc9e7c515" /><Relationship Type="http://schemas.openxmlformats.org/officeDocument/2006/relationships/aFChunk" Target="/word/afchunk4.htm" Id="ID38446a32eac44dd98b34cbebc9233bc6" /><Relationship Type="http://schemas.openxmlformats.org/officeDocument/2006/relationships/aFChunk" Target="/word/afchunk5.htm" Id="ID64237229ffb445e79eb00125a805f759" /><Relationship Type="http://schemas.openxmlformats.org/officeDocument/2006/relationships/aFChunk" Target="/word/afchunk6.htm" Id="IDa64ee35ac595468daaa9ca97bbcb87d7" /><Relationship Type="http://schemas.openxmlformats.org/officeDocument/2006/relationships/aFChunk" Target="/word/afchunk7.htm" Id="IDe3e05d739c054c678226e8420d22542e" /><Relationship Type="http://schemas.openxmlformats.org/officeDocument/2006/relationships/aFChunk" Target="/word/afchunk8.htm" Id="ID8f1b11fbe9ef4e9aad672d550a40e248" /><Relationship Type="http://schemas.openxmlformats.org/officeDocument/2006/relationships/footer" Target="/word/footer2.xml" Id="Rf2f575047f4d4f2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7824B-414B-4936-B754-EFFD0AB6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Görev Tanımı Formu V2.dotx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2026-07-10T06:57:00Z</dcterms:created>
  <dcterms:modified xsi:type="dcterms:W3CDTF">2026-07-10T06:58:00Z</dcterms:modified>
</cp:coreProperties>
</file>