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006" w:rsidP="00D30041" w:rsidRDefault="00A144F7" w14:paraId="46AE4A9E" w14:textId="70192C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B62AE38" wp14:anchorId="10D8C4DD">
                <wp:simplePos x="0" y="0"/>
                <wp:positionH relativeFrom="column">
                  <wp:posOffset>3604</wp:posOffset>
                </wp:positionH>
                <wp:positionV relativeFrom="paragraph">
                  <wp:posOffset>-5715</wp:posOffset>
                </wp:positionV>
                <wp:extent cx="6506511" cy="5286"/>
                <wp:effectExtent l="0" t="0" r="27940" b="33020"/>
                <wp:wrapNone/>
                <wp:docPr id="1327526668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6511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3pt,-.45pt" to="512.6pt,-.05pt" w14:anchorId="64A95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6FF78634" wp14:editId="13C28592">
            <wp:extent cx="6539230" cy="5943600"/>
            <wp:effectExtent l="0" t="0" r="0" b="0"/>
            <wp:docPr id="21143404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10" w:rsidP="00D30041" w:rsidRDefault="00D41910" w14:paraId="676D98CD" w14:textId="77777777"/>
    <w:p w:rsidR="00D41910" w:rsidP="00D30041" w:rsidRDefault="00D41910" w14:paraId="21112277" w14:textId="77777777"/>
    <w:p w:rsidR="00D41910" w:rsidP="00D30041" w:rsidRDefault="00D41910" w14:paraId="79E5B570" w14:textId="77777777"/>
    <w:p w:rsidR="00D41910" w:rsidP="00D30041" w:rsidRDefault="00D41910" w14:paraId="361A53AE" w14:textId="77777777"/>
    <w:p w:rsidR="00D41910" w:rsidP="00D30041" w:rsidRDefault="00D41910" w14:paraId="17897A6E" w14:textId="4797CA39">
      <w:r w:rsidRPr="00D41910">
        <w:lastRenderedPageBreak/>
        <w:drawing>
          <wp:inline distT="0" distB="0" distL="0" distR="0" wp14:anchorId="2535BE9B" wp14:editId="52C9A059">
            <wp:extent cx="6551930" cy="6141720"/>
            <wp:effectExtent l="0" t="0" r="1270" b="0"/>
            <wp:docPr id="149451133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113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10" w:rsidP="00D30041" w:rsidRDefault="00D41910" w14:paraId="12001B57" w14:textId="77777777"/>
    <w:p w:rsidR="00D41910" w:rsidP="00D30041" w:rsidRDefault="00D41910" w14:paraId="22B219D3" w14:textId="77777777"/>
    <w:p w:rsidR="00D41910" w:rsidP="00D30041" w:rsidRDefault="00D41910" w14:paraId="746217F4" w14:textId="77777777"/>
    <w:p w:rsidR="00D41910" w:rsidP="00D30041" w:rsidRDefault="00D41910" w14:paraId="49F58D04" w14:textId="77777777"/>
    <w:p w:rsidR="00D41910" w:rsidP="00D30041" w:rsidRDefault="00D41910" w14:paraId="7AD217D9" w14:textId="22CB6065">
      <w:r w:rsidRPr="00D41910">
        <w:lastRenderedPageBreak/>
        <w:drawing>
          <wp:inline distT="0" distB="0" distL="0" distR="0" wp14:anchorId="6F3DB664" wp14:editId="43FE47CF">
            <wp:extent cx="6551930" cy="5807075"/>
            <wp:effectExtent l="0" t="0" r="1270" b="3175"/>
            <wp:docPr id="122210029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002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58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910" w:rsidSect="00A61006">
      <w:footerReference r:id="R67a46c403493486a"/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FFFA7" w14:textId="77777777" w:rsidR="004114A9" w:rsidRDefault="004114A9" w:rsidP="00BD3F84">
      <w:pPr>
        <w:spacing w:after="0" w:line="240" w:lineRule="auto"/>
      </w:pPr>
      <w:r>
        <w:separator/>
      </w:r>
    </w:p>
  </w:endnote>
  <w:endnote w:type="continuationSeparator" w:id="0">
    <w:p w14:paraId="3BA03C46" w14:textId="77777777" w:rsidR="004114A9" w:rsidRDefault="004114A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0578A3B7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2227CE" w:rsidRDefault="00F0546F" w14:paraId="439622E4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02EDA91C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DE0C" w14:textId="77777777" w:rsidR="004114A9" w:rsidRDefault="004114A9" w:rsidP="00BD3F84">
      <w:pPr>
        <w:spacing w:after="0" w:line="240" w:lineRule="auto"/>
      </w:pPr>
      <w:r>
        <w:separator/>
      </w:r>
    </w:p>
  </w:footnote>
  <w:footnote w:type="continuationSeparator" w:id="0">
    <w:p w14:paraId="77A909FA" w14:textId="77777777" w:rsidR="004114A9" w:rsidRDefault="004114A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36BD1577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C311D6" w:rsidR="00C340E1" w:rsidTr="00797F78" w14:paraId="04A88CD4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C340E1" w:rsidP="00C340E1" w:rsidRDefault="00C340E1" w14:paraId="3DDB5A1B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4CE0828E" wp14:anchorId="0F1157CB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5652ED" w:rsidR="00C340E1" w:rsidP="00C340E1" w:rsidRDefault="00C340E1" w14:paraId="231C830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5652ED" w:rsidR="00C340E1" w:rsidP="00C340E1" w:rsidRDefault="00C340E1" w14:paraId="17DC108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5652ED" w:rsidR="00C340E1" w:rsidP="00C340E1" w:rsidRDefault="00383351" w14:paraId="70736C4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noWrap/>
          <w:vAlign w:val="center"/>
        </w:tcPr>
        <w:p w:rsidRPr="008D50BA" w:rsidR="00C340E1" w:rsidP="00C340E1" w:rsidRDefault="00C340E1" w14:paraId="170DBA1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C340E1" w:rsidTr="00797F78" w14:paraId="508630CA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C340E1" w:rsidP="00C340E1" w:rsidRDefault="00C340E1" w14:paraId="512F424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5652ED" w:rsidR="00C340E1" w:rsidP="00C340E1" w:rsidRDefault="00383351" w14:paraId="1D0EB6E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AÇIK İHALE İŞ AKIŞ SÜRECİ</w:t>
          </w: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588A665F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KYS-İAŞ/DB‐IMI/02</w:t>
          </w:r>
        </w:p>
      </w:tc>
    </w:tr>
    <w:tr w:rsidRPr="00C311D6" w:rsidR="00C340E1" w:rsidTr="00797F78" w14:paraId="4B03D99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470A8CE6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7ACC336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06DC430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C340E1" w:rsidTr="00797F78" w14:paraId="23DF221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6DBED68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4D39227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23EBB08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C340E1" w:rsidTr="00797F78" w14:paraId="699CA741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422B0B3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085B294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DB291A" w:rsidR="00C340E1" w:rsidP="00C340E1" w:rsidRDefault="00DB291A" w14:paraId="2C4B8E3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A5566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A5566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39C95470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38F098C6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16168">
    <w:abstractNumId w:val="3"/>
  </w:num>
  <w:num w:numId="2" w16cid:durableId="52628875">
    <w:abstractNumId w:val="1"/>
  </w:num>
  <w:num w:numId="3" w16cid:durableId="1832132822">
    <w:abstractNumId w:val="2"/>
  </w:num>
  <w:num w:numId="4" w16cid:durableId="2074425403">
    <w:abstractNumId w:val="4"/>
  </w:num>
  <w:num w:numId="5" w16cid:durableId="27702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10"/>
    <w:rsid w:val="00012D0A"/>
    <w:rsid w:val="00034A2A"/>
    <w:rsid w:val="000A5923"/>
    <w:rsid w:val="000C322B"/>
    <w:rsid w:val="000F442F"/>
    <w:rsid w:val="00102F0E"/>
    <w:rsid w:val="00150D44"/>
    <w:rsid w:val="0018728C"/>
    <w:rsid w:val="0018767F"/>
    <w:rsid w:val="00197F91"/>
    <w:rsid w:val="001B4480"/>
    <w:rsid w:val="001C15E4"/>
    <w:rsid w:val="001D0125"/>
    <w:rsid w:val="001D7B32"/>
    <w:rsid w:val="001E288E"/>
    <w:rsid w:val="002227CE"/>
    <w:rsid w:val="00286AFB"/>
    <w:rsid w:val="002B727A"/>
    <w:rsid w:val="002C7651"/>
    <w:rsid w:val="002D7AB3"/>
    <w:rsid w:val="00304C87"/>
    <w:rsid w:val="0032017D"/>
    <w:rsid w:val="00332EA1"/>
    <w:rsid w:val="003355E8"/>
    <w:rsid w:val="0034407A"/>
    <w:rsid w:val="0036232E"/>
    <w:rsid w:val="00383351"/>
    <w:rsid w:val="00386C2B"/>
    <w:rsid w:val="00394960"/>
    <w:rsid w:val="003A55FE"/>
    <w:rsid w:val="003A5717"/>
    <w:rsid w:val="003B5A8A"/>
    <w:rsid w:val="00403207"/>
    <w:rsid w:val="00411102"/>
    <w:rsid w:val="004114A9"/>
    <w:rsid w:val="00427777"/>
    <w:rsid w:val="00430828"/>
    <w:rsid w:val="00432F6F"/>
    <w:rsid w:val="0045118C"/>
    <w:rsid w:val="0049257D"/>
    <w:rsid w:val="004938FB"/>
    <w:rsid w:val="004C11A6"/>
    <w:rsid w:val="004D3809"/>
    <w:rsid w:val="004F4CD4"/>
    <w:rsid w:val="005437F6"/>
    <w:rsid w:val="005652ED"/>
    <w:rsid w:val="00577938"/>
    <w:rsid w:val="00586680"/>
    <w:rsid w:val="00590188"/>
    <w:rsid w:val="00596F6B"/>
    <w:rsid w:val="005A5518"/>
    <w:rsid w:val="005E5CB9"/>
    <w:rsid w:val="006050B6"/>
    <w:rsid w:val="0060571D"/>
    <w:rsid w:val="0061314E"/>
    <w:rsid w:val="00613908"/>
    <w:rsid w:val="0062130D"/>
    <w:rsid w:val="00674842"/>
    <w:rsid w:val="006773A8"/>
    <w:rsid w:val="00687860"/>
    <w:rsid w:val="006B1381"/>
    <w:rsid w:val="006E5E13"/>
    <w:rsid w:val="007070B7"/>
    <w:rsid w:val="00714F6B"/>
    <w:rsid w:val="00721F55"/>
    <w:rsid w:val="00726C9F"/>
    <w:rsid w:val="007401AE"/>
    <w:rsid w:val="007407BB"/>
    <w:rsid w:val="007523A8"/>
    <w:rsid w:val="0077647C"/>
    <w:rsid w:val="00797F78"/>
    <w:rsid w:val="007C7A6A"/>
    <w:rsid w:val="007D0247"/>
    <w:rsid w:val="007D37B3"/>
    <w:rsid w:val="0080669D"/>
    <w:rsid w:val="00806A96"/>
    <w:rsid w:val="00850BCB"/>
    <w:rsid w:val="008707C7"/>
    <w:rsid w:val="008B77E8"/>
    <w:rsid w:val="008D0922"/>
    <w:rsid w:val="008D3EE6"/>
    <w:rsid w:val="008D5D18"/>
    <w:rsid w:val="00922D9F"/>
    <w:rsid w:val="009371F3"/>
    <w:rsid w:val="009419FD"/>
    <w:rsid w:val="0095303E"/>
    <w:rsid w:val="00954A6B"/>
    <w:rsid w:val="00957900"/>
    <w:rsid w:val="009A33DE"/>
    <w:rsid w:val="009A3ADA"/>
    <w:rsid w:val="009B5162"/>
    <w:rsid w:val="009C10F5"/>
    <w:rsid w:val="009D20DA"/>
    <w:rsid w:val="009F0787"/>
    <w:rsid w:val="009F14F7"/>
    <w:rsid w:val="00A01DE8"/>
    <w:rsid w:val="00A144F7"/>
    <w:rsid w:val="00A61006"/>
    <w:rsid w:val="00A61A71"/>
    <w:rsid w:val="00AA5566"/>
    <w:rsid w:val="00B16670"/>
    <w:rsid w:val="00B33257"/>
    <w:rsid w:val="00B75CD7"/>
    <w:rsid w:val="00B76C45"/>
    <w:rsid w:val="00B910EC"/>
    <w:rsid w:val="00BB4C5D"/>
    <w:rsid w:val="00BC084F"/>
    <w:rsid w:val="00BD3F84"/>
    <w:rsid w:val="00C04CB8"/>
    <w:rsid w:val="00C05DE0"/>
    <w:rsid w:val="00C340E1"/>
    <w:rsid w:val="00C40CF6"/>
    <w:rsid w:val="00C83428"/>
    <w:rsid w:val="00C87347"/>
    <w:rsid w:val="00CB3394"/>
    <w:rsid w:val="00CB4DF3"/>
    <w:rsid w:val="00CC4594"/>
    <w:rsid w:val="00CE570F"/>
    <w:rsid w:val="00CE7A5C"/>
    <w:rsid w:val="00CF2B04"/>
    <w:rsid w:val="00D13975"/>
    <w:rsid w:val="00D13BE4"/>
    <w:rsid w:val="00D30041"/>
    <w:rsid w:val="00D31D35"/>
    <w:rsid w:val="00D35A56"/>
    <w:rsid w:val="00D41910"/>
    <w:rsid w:val="00D82DA4"/>
    <w:rsid w:val="00DB291A"/>
    <w:rsid w:val="00DE2B00"/>
    <w:rsid w:val="00E02603"/>
    <w:rsid w:val="00E06046"/>
    <w:rsid w:val="00E26094"/>
    <w:rsid w:val="00E53F7C"/>
    <w:rsid w:val="00E66350"/>
    <w:rsid w:val="00EA1176"/>
    <w:rsid w:val="00EA7EE7"/>
    <w:rsid w:val="00ED1F57"/>
    <w:rsid w:val="00EF7160"/>
    <w:rsid w:val="00F050D6"/>
    <w:rsid w:val="00F0546F"/>
    <w:rsid w:val="00F16750"/>
    <w:rsid w:val="00F175DB"/>
    <w:rsid w:val="00F36898"/>
    <w:rsid w:val="00F42148"/>
    <w:rsid w:val="00F45C55"/>
    <w:rsid w:val="00F84368"/>
    <w:rsid w:val="00F8444B"/>
    <w:rsid w:val="00FA71EC"/>
    <w:rsid w:val="00FD5EA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FF5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4938F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footer" Target="/word/footer1.xml" Id="rId13" /><Relationship Type="http://schemas.openxmlformats.org/officeDocument/2006/relationships/theme" Target="/word/theme/theme1.xml" Id="rId1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2.xml" Id="rId12" /><Relationship Type="http://schemas.openxmlformats.org/officeDocument/2006/relationships/fontTable" Target="/word/fontTable.xml" Id="rId17" /><Relationship Type="http://schemas.openxmlformats.org/officeDocument/2006/relationships/numbering" Target="/word/numbering.xml" Id="rId2" /><Relationship Type="http://schemas.openxmlformats.org/officeDocument/2006/relationships/footer" Target="/word/footer3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header" Target="/word/header1.xml" Id="rId11" /><Relationship Type="http://schemas.openxmlformats.org/officeDocument/2006/relationships/webSettings" Target="/word/webSettings.xml" Id="rId5" /><Relationship Type="http://schemas.openxmlformats.org/officeDocument/2006/relationships/header" Target="/word/header3.xml" Id="rId15" /><Relationship Type="http://schemas.openxmlformats.org/officeDocument/2006/relationships/image" Target="/word/media/image3.png" Id="rId10" /><Relationship Type="http://schemas.openxmlformats.org/officeDocument/2006/relationships/settings" Target="/word/settings.xml" Id="rId4" /><Relationship Type="http://schemas.openxmlformats.org/officeDocument/2006/relationships/image" Target="/word/media/image2.png" Id="rId9" /><Relationship Type="http://schemas.openxmlformats.org/officeDocument/2006/relationships/footer" Target="/word/footer2.xml" Id="rId14" /><Relationship Type="http://schemas.openxmlformats.org/officeDocument/2006/relationships/footer" Target="/word/footer4.xml" Id="R67a46c403493486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5C5CF-BC33-4549-A49F-F0DF452A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AÇIK İHALE.dotx</Template>
  <TotalTime>7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2</cp:revision>
  <dcterms:created xsi:type="dcterms:W3CDTF">2026-08-31T11:04:00Z</dcterms:created>
  <dcterms:modified xsi:type="dcterms:W3CDTF">2026-08-31T11:11:00Z</dcterms:modified>
</cp:coreProperties>
</file>