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16="http://schemas.microsoft.com/office/drawing/2014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 w14:paraId="3211FFC5" w14:textId="77777777">
        <w:trPr>
          <w:trHeight w:val="9915"/>
        </w:trPr>
        <w:tc>
          <w:tcPr>
            <w:tcW w:w="10178" w:type="dxa"/>
          </w:tcPr>
          <w:tbl>
            <w:tblPr>
              <w:tblW w:w="13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66"/>
              <w:gridCol w:w="4338"/>
              <w:gridCol w:w="1089"/>
              <w:gridCol w:w="1522"/>
              <w:gridCol w:w="1423"/>
              <w:gridCol w:w="144"/>
            </w:tblGrid>
            <w:tr w:rsidRPr="008A4752" w:rsidR="008A4752" w:rsidTr="008A4752" w14:paraId="2D601EA4" w14:textId="77777777">
              <w:trPr>
                <w:gridAfter w:val="1"/>
                <w:wAfter w:w="16" w:type="dxa"/>
                <w:trHeight w:val="375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063496E" w14:textId="30E5F365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  <w:r w:rsidRPr="008A4752">
                    <w:rPr>
                      <w:rFonts w:ascii="Calibri" w:hAnsi="Calibri" w:eastAsia="Times New Roman" w:cs="Calibri"/>
                      <w:noProof/>
                      <w:color w:val="000000"/>
                      <w:lang w:eastAsia="tr-TR"/>
                    </w:rPr>
                    <w:drawing>
                      <wp:anchor distT="0" distB="0" distL="114300" distR="114300" simplePos="0" relativeHeight="251659264" behindDoc="0" locked="0" layoutInCell="1" allowOverlap="1" wp14:editId="50ED0BAE" wp14:anchorId="229605A5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104775</wp:posOffset>
                        </wp:positionV>
                        <wp:extent cx="885825" cy="885825"/>
                        <wp:effectExtent l="0" t="0" r="9525" b="9525"/>
                        <wp:wrapNone/>
                        <wp:docPr id="3" name="Resim 1" descr="indir.p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2 Resim" descr="indir.png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000-00000300000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826" cy="8858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6"/>
                  </w:tblGrid>
                  <w:tr w:rsidRPr="008A4752" w:rsidR="008A4752" w14:paraId="54195BE3" w14:textId="77777777">
                    <w:trPr>
                      <w:trHeight w:val="375"/>
                      <w:tblCellSpacing w:w="0" w:type="dxa"/>
                    </w:trPr>
                    <w:tc>
                      <w:tcPr>
                        <w:tcW w:w="1840" w:type="dxa"/>
                        <w:tcBorders>
                          <w:top w:val="single" w:color="auto" w:sz="8" w:space="0"/>
                          <w:left w:val="single" w:color="auto" w:sz="8" w:space="0"/>
                          <w:bottom w:val="nil"/>
                          <w:right w:val="single" w:color="auto" w:sz="8" w:space="0"/>
                        </w:tcBorders>
                        <w:noWrap/>
                        <w:vAlign w:val="bottom"/>
                        <w:hideMark/>
                      </w:tcPr>
                      <w:p w:rsidRPr="008A4752" w:rsidR="008A4752" w:rsidP="008A4752" w:rsidRDefault="008A4752" w14:paraId="2C04ED89" w14:textId="77777777">
                        <w:pPr>
                          <w:spacing w:after="0" w:line="240" w:lineRule="auto"/>
                          <w:rPr>
                            <w:rFonts w:ascii="Times New Roman" w:hAnsi="Times New Roman" w:eastAsia="Times New Roman" w:cs="Times New Roman"/>
                            <w:color w:val="000000"/>
                            <w:lang w:eastAsia="tr-TR"/>
                          </w:rPr>
                        </w:pPr>
                        <w:r w:rsidRPr="008A4752">
                          <w:rPr>
                            <w:rFonts w:ascii="Times New Roman" w:hAnsi="Times New Roman" w:eastAsia="Times New Roman" w:cs="Times New Roman"/>
                            <w:color w:val="000000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Pr="008A4752" w:rsidR="008A4752" w:rsidP="008A4752" w:rsidRDefault="008A4752" w14:paraId="6BE6F95D" w14:textId="77777777"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7220" w:type="dxa"/>
                  <w:gridSpan w:val="2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000000" w:sz="8" w:space="0"/>
                    <w:right w:val="single" w:color="000000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6F9663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  <w:t>TÜKETİM MALZEMESİ İSTEK BELGESİ</w:t>
                  </w:r>
                </w:p>
              </w:tc>
              <w:tc>
                <w:tcPr>
                  <w:tcW w:w="3874" w:type="dxa"/>
                  <w:gridSpan w:val="2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000000" w:sz="4" w:space="0"/>
                    <w:right w:val="single" w:color="000000" w:sz="8" w:space="0"/>
                  </w:tcBorders>
                  <w:vAlign w:val="center"/>
                  <w:hideMark/>
                </w:tcPr>
                <w:p w:rsidRPr="008A4752" w:rsidR="008A4752" w:rsidP="008A4752" w:rsidRDefault="008A4752" w14:paraId="78D20D9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Trabzon Üniversitesi                                    İdari ve Mali İşler Daire Başkanlığı</w:t>
                  </w:r>
                </w:p>
              </w:tc>
            </w:tr>
            <w:tr w:rsidRPr="008A4752" w:rsidR="008A4752" w:rsidTr="008A4752" w14:paraId="1FF75AD0" w14:textId="77777777">
              <w:trPr>
                <w:gridAfter w:val="1"/>
                <w:wAfter w:w="16" w:type="dxa"/>
                <w:trHeight w:val="375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B8449D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20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7D11121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</w:p>
              </w:tc>
              <w:tc>
                <w:tcPr>
                  <w:tcW w:w="3874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12F018E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Pr="008A4752" w:rsidR="008A4752" w:rsidTr="008A4752" w14:paraId="20124965" w14:textId="77777777">
              <w:trPr>
                <w:gridAfter w:val="1"/>
                <w:wAfter w:w="16" w:type="dxa"/>
                <w:trHeight w:val="375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F63A6B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20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5CFEB8E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</w:p>
              </w:tc>
              <w:tc>
                <w:tcPr>
                  <w:tcW w:w="2004" w:type="dxa"/>
                  <w:vMerge w:val="restart"/>
                  <w:tcBorders>
                    <w:top w:val="nil"/>
                    <w:left w:val="single" w:color="auto" w:sz="8" w:space="0"/>
                    <w:bottom w:val="single" w:color="000000" w:sz="8" w:space="0"/>
                    <w:right w:val="single" w:color="auto" w:sz="4" w:space="0"/>
                  </w:tcBorders>
                  <w:vAlign w:val="center"/>
                  <w:hideMark/>
                </w:tcPr>
                <w:p w:rsidRPr="008A4752" w:rsidR="008A4752" w:rsidP="008A4752" w:rsidRDefault="008A4752" w14:paraId="33095A3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Belge Düzenlenme Tarihi</w:t>
                  </w:r>
                </w:p>
              </w:tc>
              <w:tc>
                <w:tcPr>
                  <w:tcW w:w="1870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8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08D64B4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214002C5" w14:textId="77777777">
              <w:trPr>
                <w:gridAfter w:val="1"/>
                <w:wAfter w:w="16" w:type="dxa"/>
                <w:trHeight w:val="375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8966B6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20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nil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3DA4163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</w:p>
              </w:tc>
              <w:tc>
                <w:tcPr>
                  <w:tcW w:w="2004" w:type="dxa"/>
                  <w:vMerge/>
                  <w:tcBorders>
                    <w:top w:val="nil"/>
                    <w:left w:val="single" w:color="auto" w:sz="8" w:space="0"/>
                    <w:bottom w:val="single" w:color="000000" w:sz="8" w:space="0"/>
                    <w:right w:val="single" w:color="auto" w:sz="4" w:space="0"/>
                  </w:tcBorders>
                  <w:vAlign w:val="center"/>
                  <w:hideMark/>
                </w:tcPr>
                <w:p w:rsidRPr="008A4752" w:rsidR="008A4752" w:rsidP="008A4752" w:rsidRDefault="008A4752" w14:paraId="5AF5A2F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870" w:type="dxa"/>
                  <w:vMerge/>
                  <w:tcBorders>
                    <w:top w:val="nil"/>
                    <w:left w:val="single" w:color="auto" w:sz="4" w:space="0"/>
                    <w:bottom w:val="single" w:color="000000" w:sz="8" w:space="0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1C7A7750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Pr="008A4752" w:rsidR="008A4752" w:rsidTr="008A4752" w14:paraId="642360C2" w14:textId="77777777">
              <w:trPr>
                <w:gridAfter w:val="1"/>
                <w:wAfter w:w="16" w:type="dxa"/>
                <w:trHeight w:val="30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FB6F6B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220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1923985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8"/>
                      <w:szCs w:val="28"/>
                      <w:lang w:eastAsia="tr-TR"/>
                    </w:rPr>
                  </w:pPr>
                </w:p>
              </w:tc>
              <w:tc>
                <w:tcPr>
                  <w:tcW w:w="2004" w:type="dxa"/>
                  <w:vMerge/>
                  <w:tcBorders>
                    <w:top w:val="nil"/>
                    <w:left w:val="single" w:color="auto" w:sz="8" w:space="0"/>
                    <w:bottom w:val="single" w:color="000000" w:sz="8" w:space="0"/>
                    <w:right w:val="single" w:color="auto" w:sz="4" w:space="0"/>
                  </w:tcBorders>
                  <w:vAlign w:val="center"/>
                  <w:hideMark/>
                </w:tcPr>
                <w:p w:rsidRPr="008A4752" w:rsidR="008A4752" w:rsidP="008A4752" w:rsidRDefault="008A4752" w14:paraId="0597C42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870" w:type="dxa"/>
                  <w:vMerge/>
                  <w:tcBorders>
                    <w:top w:val="nil"/>
                    <w:left w:val="single" w:color="auto" w:sz="4" w:space="0"/>
                    <w:bottom w:val="single" w:color="000000" w:sz="8" w:space="0"/>
                    <w:right w:val="single" w:color="auto" w:sz="8" w:space="0"/>
                  </w:tcBorders>
                  <w:vAlign w:val="center"/>
                  <w:hideMark/>
                </w:tcPr>
                <w:p w:rsidRPr="008A4752" w:rsidR="008A4752" w:rsidP="008A4752" w:rsidRDefault="008A4752" w14:paraId="2A4CECC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Pr="008A4752" w:rsidR="008A4752" w:rsidTr="008A4752" w14:paraId="248CAC58" w14:textId="77777777">
              <w:trPr>
                <w:gridAfter w:val="1"/>
                <w:wAfter w:w="16" w:type="dxa"/>
                <w:trHeight w:val="945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8A4752" w:rsidR="008A4752" w:rsidP="008A4752" w:rsidRDefault="008A4752" w14:paraId="3C43D89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Talep Eden Birim</w:t>
                  </w:r>
                </w:p>
              </w:tc>
              <w:tc>
                <w:tcPr>
                  <w:tcW w:w="7220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1D97BE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5F729B8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 xml:space="preserve">Teslim Tarihi              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AC5E26F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4362E003" w14:textId="77777777">
              <w:trPr>
                <w:gridAfter w:val="1"/>
                <w:wAfter w:w="16" w:type="dxa"/>
                <w:trHeight w:val="75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shd w:val="clear" w:color="000000" w:fill="D9D9D9"/>
                  <w:noWrap/>
                  <w:vAlign w:val="bottom"/>
                  <w:hideMark/>
                </w:tcPr>
                <w:p w:rsidRPr="008A4752" w:rsidR="008A4752" w:rsidP="008A4752" w:rsidRDefault="008A4752" w14:paraId="43BC74A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SIRA NO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9D9D9"/>
                  <w:noWrap/>
                  <w:vAlign w:val="bottom"/>
                  <w:hideMark/>
                </w:tcPr>
                <w:p w:rsidRPr="008A4752" w:rsidR="008A4752" w:rsidP="008A4752" w:rsidRDefault="008A4752" w14:paraId="2FD3E57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MALZEME ADI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9D9D9"/>
                  <w:vAlign w:val="bottom"/>
                  <w:hideMark/>
                </w:tcPr>
                <w:p w:rsidRPr="008A4752" w:rsidR="008A4752" w:rsidP="008A4752" w:rsidRDefault="008A4752" w14:paraId="6F17B67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ÖLÇÜ BİRİMİ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000000" w:fill="D9D9D9"/>
                  <w:vAlign w:val="bottom"/>
                  <w:hideMark/>
                </w:tcPr>
                <w:p w:rsidRPr="008A4752" w:rsidR="008A4752" w:rsidP="008A4752" w:rsidRDefault="008A4752" w14:paraId="7BBED23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İSTENİLEN MİKTAR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shd w:val="clear" w:color="000000" w:fill="D9D9D9"/>
                  <w:vAlign w:val="bottom"/>
                  <w:hideMark/>
                </w:tcPr>
                <w:p w:rsidRPr="008A4752" w:rsidR="008A4752" w:rsidP="008A4752" w:rsidRDefault="008A4752" w14:paraId="62932E4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KARŞILANAN MİKTAR</w:t>
                  </w:r>
                </w:p>
              </w:tc>
            </w:tr>
            <w:tr w:rsidRPr="008A4752" w:rsidR="008A4752" w:rsidTr="008A4752" w14:paraId="372DE690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338AFD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0BF131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6D4C2B7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E2CC42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66E0E7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62FF6C0B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6F2FB6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2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2A3772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41E2F9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05147E5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E3F71D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3AE3171D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BE0D682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3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B92245F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08A472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43D75EC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85BF56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6C280EF9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4FA761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4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79075C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4C02C94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21EF8F6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E5DB65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21F4F2D5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7D366A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5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416332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42B4CC7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D13AEC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67256DD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9F4DDA8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D14A1A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B8A806D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B6D99A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6ABB2F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3FE9DB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39AA42D5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1E832C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7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3F1A1DD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7DB686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740744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EB9D19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35B6BF8B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3D2A90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8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3ABBF4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ED6983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999FBA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358EE3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ABA9E59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EDF072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9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D21F38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6A87664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76B26B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4B8A5B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2F0323A2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45984A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10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94245E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2E812702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BC23B0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555EC04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2D413779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67ACE6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11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04D030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579496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901E0E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281E4B7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382AFAC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9F9D56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12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07BBB7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65D373C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C0EB32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5AFBA8AC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3DF64B45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799FD2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13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991865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5EDB111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52B91C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43841A6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540C9A8E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CB26C1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lastRenderedPageBreak/>
                    <w:t>14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3E94F8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89D999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11AB0C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47FD1B4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A31C123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2922E0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15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CFC805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DD51DA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3DF13B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00425F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34400AC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1CB22F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16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9097A5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BA6DA7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B18851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66B6861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3EA2763A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2DA7CCE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17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2F2DF20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A66BBD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2422D90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FDA8EB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7CF6C630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99E54D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18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A2926F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7C9164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868198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CA910C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298DDB1A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21E1C5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19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8322E0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81C255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AD09AE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1FD42B4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2147CB3" w14:textId="77777777">
              <w:trPr>
                <w:gridAfter w:val="1"/>
                <w:wAfter w:w="16" w:type="dxa"/>
                <w:trHeight w:val="57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421B3BC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20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9D1182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597BE32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96868F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8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758ECB2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8A4752" w:rsidR="008A4752" w:rsidTr="008A4752" w14:paraId="064A612B" w14:textId="77777777">
              <w:trPr>
                <w:gridAfter w:val="1"/>
                <w:wAfter w:w="16" w:type="dxa"/>
                <w:trHeight w:val="408"/>
              </w:trPr>
              <w:tc>
                <w:tcPr>
                  <w:tcW w:w="7710" w:type="dxa"/>
                  <w:gridSpan w:val="2"/>
                  <w:vMerge w:val="restart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vAlign w:val="bottom"/>
                  <w:hideMark/>
                </w:tcPr>
                <w:p w:rsidRPr="008A4752" w:rsidR="008A4752" w:rsidP="008A4752" w:rsidRDefault="008A4752" w14:paraId="6700974C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Birimimiz ihtiyacı için yukarıda belirtilen taşınırların verilmesini arz/rica ederim.</w:t>
                  </w:r>
                </w:p>
              </w:tc>
              <w:tc>
                <w:tcPr>
                  <w:tcW w:w="5294" w:type="dxa"/>
                  <w:gridSpan w:val="3"/>
                  <w:vMerge w:val="restart"/>
                  <w:tcBorders>
                    <w:top w:val="nil"/>
                    <w:left w:val="single" w:color="auto" w:sz="4" w:space="0"/>
                    <w:bottom w:val="nil"/>
                    <w:right w:val="single" w:color="000000" w:sz="8" w:space="0"/>
                  </w:tcBorders>
                  <w:vAlign w:val="bottom"/>
                  <w:hideMark/>
                </w:tcPr>
                <w:p w:rsidRPr="008A4752" w:rsidR="008A4752" w:rsidP="008A4752" w:rsidRDefault="008A4752" w14:paraId="1CB9284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  <w:t>"Karşılanan Miktar" sütununda kayıtlı miktarlar teslim edilmiştir.</w:t>
                  </w:r>
                </w:p>
              </w:tc>
            </w:tr>
            <w:tr w:rsidRPr="008A4752" w:rsidR="008A4752" w:rsidTr="008A4752" w14:paraId="530736C1" w14:textId="77777777">
              <w:trPr>
                <w:trHeight w:val="518"/>
              </w:trPr>
              <w:tc>
                <w:tcPr>
                  <w:tcW w:w="7710" w:type="dxa"/>
                  <w:gridSpan w:val="2"/>
                  <w:vMerge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vAlign w:val="center"/>
                  <w:hideMark/>
                </w:tcPr>
                <w:p w:rsidRPr="008A4752" w:rsidR="008A4752" w:rsidP="008A4752" w:rsidRDefault="008A4752" w14:paraId="6E7E656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294" w:type="dxa"/>
                  <w:gridSpan w:val="3"/>
                  <w:vMerge/>
                  <w:tcBorders>
                    <w:top w:val="nil"/>
                    <w:left w:val="single" w:color="auto" w:sz="4" w:space="0"/>
                    <w:bottom w:val="nil"/>
                    <w:right w:val="single" w:color="000000" w:sz="8" w:space="0"/>
                  </w:tcBorders>
                  <w:vAlign w:val="center"/>
                  <w:hideMark/>
                </w:tcPr>
                <w:p w:rsidRPr="008A4752" w:rsidR="008A4752" w:rsidP="008A4752" w:rsidRDefault="008A4752" w14:paraId="0204A51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73D3AD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6A526B8C" w14:textId="77777777">
              <w:trPr>
                <w:trHeight w:val="300"/>
              </w:trPr>
              <w:tc>
                <w:tcPr>
                  <w:tcW w:w="7710" w:type="dxa"/>
                  <w:gridSpan w:val="2"/>
                  <w:tcBorders>
                    <w:top w:val="nil"/>
                    <w:left w:val="single" w:color="auto" w:sz="8" w:space="0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6CC631E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İSTEK YAPAN/TESLİM ALAN</w:t>
                  </w:r>
                </w:p>
              </w:tc>
              <w:tc>
                <w:tcPr>
                  <w:tcW w:w="5294" w:type="dxa"/>
                  <w:gridSpan w:val="3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A035EB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TESLİM EDEN</w:t>
                  </w: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6E55BD7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5EDE0D37" w14:textId="77777777">
              <w:trPr>
                <w:trHeight w:val="660"/>
              </w:trPr>
              <w:tc>
                <w:tcPr>
                  <w:tcW w:w="1910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6F4DAA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Adı, Soyadı</w:t>
                  </w:r>
                </w:p>
              </w:tc>
              <w:tc>
                <w:tcPr>
                  <w:tcW w:w="58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2A756874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534E2B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Adı, Soyadı</w:t>
                  </w:r>
                </w:p>
              </w:tc>
              <w:tc>
                <w:tcPr>
                  <w:tcW w:w="387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8EA3F4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1D8A54A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535004FF" w14:textId="77777777">
              <w:trPr>
                <w:trHeight w:val="66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7ADD79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 xml:space="preserve">Unvanı       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33338E5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BE7C5E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 xml:space="preserve">Unvanı         </w:t>
                  </w:r>
                </w:p>
              </w:tc>
              <w:tc>
                <w:tcPr>
                  <w:tcW w:w="387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5A091F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5C0BFF5A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28F5A543" w14:textId="77777777">
              <w:trPr>
                <w:trHeight w:val="990"/>
              </w:trPr>
              <w:tc>
                <w:tcPr>
                  <w:tcW w:w="191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3FDC9AA8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 xml:space="preserve">İmzası       </w:t>
                  </w: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4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0D25E7B7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noWrap/>
                  <w:vAlign w:val="center"/>
                  <w:hideMark/>
                </w:tcPr>
                <w:p w:rsidRPr="008A4752" w:rsidR="008A4752" w:rsidP="008A4752" w:rsidRDefault="008A4752" w14:paraId="0237124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tr-TR"/>
                    </w:rPr>
                    <w:t xml:space="preserve">İmzası          </w:t>
                  </w:r>
                </w:p>
              </w:tc>
              <w:tc>
                <w:tcPr>
                  <w:tcW w:w="387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8" w:space="0"/>
                    <w:right w:val="single" w:color="000000" w:sz="8" w:space="0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5C5DE0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62E29186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387CB1A2" w14:textId="77777777">
              <w:trPr>
                <w:trHeight w:val="24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2D1BE2C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58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73799F15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1BD8E7A3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6B3B0731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8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Pr="008A4752" w:rsidR="008A4752" w:rsidP="008A4752" w:rsidRDefault="008A4752" w14:paraId="528FDEBB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7460968E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Pr="008A4752" w:rsidR="008A4752" w:rsidTr="008A4752" w14:paraId="4DFD75C8" w14:textId="77777777">
              <w:trPr>
                <w:trHeight w:val="300"/>
              </w:trPr>
              <w:tc>
                <w:tcPr>
                  <w:tcW w:w="1300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Pr="008A4752" w:rsidR="008A4752" w:rsidP="008A4752" w:rsidRDefault="008A4752" w14:paraId="22B76AFF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tr-TR"/>
                    </w:rPr>
                  </w:pPr>
                  <w:r w:rsidRPr="008A4752"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18"/>
                      <w:lang w:eastAsia="tr-TR"/>
                    </w:rPr>
                    <w:t>*Belgenin bir örneği istek yapan birimde dosyalanmak üzere taşınırın teslim edildiği görevliye verilir.</w:t>
                  </w:r>
                </w:p>
              </w:tc>
              <w:tc>
                <w:tcPr>
                  <w:tcW w:w="16" w:type="dxa"/>
                  <w:vAlign w:val="center"/>
                  <w:hideMark/>
                </w:tcPr>
                <w:p w:rsidRPr="008A4752" w:rsidR="008A4752" w:rsidP="008A4752" w:rsidRDefault="008A4752" w14:paraId="719075A0" w14:textId="7777777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:rsidRPr="00E57B14" w:rsidR="00C90B6E" w:rsidP="00FE2AA3" w:rsidRDefault="00C90B6E" w14:paraId="41B75A5A" w14:textId="77777777">
            <w:pPr>
              <w:rPr>
                <w:bCs/>
              </w:rPr>
            </w:pPr>
          </w:p>
        </w:tc>
      </w:tr>
    </w:tbl>
    <w:p w:rsidR="00526DC3" w:rsidP="006D4538" w:rsidRDefault="00526DC3" w14:paraId="778DF092" w14:textId="77777777"/>
    <w:sectPr w:rsidR="00526DC3" w:rsidSect="00A61006">
      <w:footerReference r:id="R46082b9ed27d455b"/>
      <w:headerReference w:type="default" r:id="rId9"/>
      <w:footerReference w:type="default" r:id="rId10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0C5A" w14:textId="77777777" w:rsidR="00CF4AD3" w:rsidRDefault="00CF4AD3" w:rsidP="00BD3F84">
      <w:pPr>
        <w:spacing w:after="0" w:line="240" w:lineRule="auto"/>
      </w:pPr>
      <w:r>
        <w:separator/>
      </w:r>
    </w:p>
  </w:endnote>
  <w:endnote w:type="continuationSeparator" w:id="0">
    <w:p w14:paraId="3509B6C5" w14:textId="77777777" w:rsidR="00CF4AD3" w:rsidRDefault="00CF4AD3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57742C4B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5EBE1" w14:textId="77777777" w:rsidR="00CF4AD3" w:rsidRDefault="00CF4AD3" w:rsidP="00BD3F84">
      <w:pPr>
        <w:spacing w:after="0" w:line="240" w:lineRule="auto"/>
      </w:pPr>
      <w:r>
        <w:separator/>
      </w:r>
    </w:p>
  </w:footnote>
  <w:footnote w:type="continuationSeparator" w:id="0">
    <w:p w14:paraId="152E8684" w14:textId="77777777" w:rsidR="00CF4AD3" w:rsidRDefault="00CF4AD3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D892154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2BB13D0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DF3EB4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5195DF0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7D9A006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180D9E9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75EA9979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0D068A2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064AF5E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TÜKETİM MALZEMESİ İSTEK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4C7894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KYS-FR/DB‐IMI/02</w:t>
          </w:r>
        </w:p>
      </w:tc>
    </w:tr>
    <w:tr w:rsidRPr="00C311D6" w:rsidR="004A22C2" w:rsidTr="002675ED" w14:paraId="6B19598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40E9CA3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F9BDF6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9D713A5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4A22C2" w:rsidTr="002675ED" w14:paraId="2B1F501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68BD5C0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D93F49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01B873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72813CF6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B4FD5D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0CBC3B7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5420343F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30C8EAB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939981">
    <w:abstractNumId w:val="3"/>
  </w:num>
  <w:num w:numId="2" w16cid:durableId="464004927">
    <w:abstractNumId w:val="1"/>
  </w:num>
  <w:num w:numId="3" w16cid:durableId="1011101705">
    <w:abstractNumId w:val="2"/>
  </w:num>
  <w:num w:numId="4" w16cid:durableId="1153987128">
    <w:abstractNumId w:val="4"/>
  </w:num>
  <w:num w:numId="5" w16cid:durableId="18489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52"/>
    <w:rsid w:val="00021074"/>
    <w:rsid w:val="000354D7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35400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A4752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CF4AD3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247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ntTable" Target="/word/fontTable.xml" Id="rId11" /><Relationship Type="http://schemas.openxmlformats.org/officeDocument/2006/relationships/webSettings" Target="/word/webSettings.xml" Id="rId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2.xml" Id="R46082b9ed27d455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TÜKETİM MALZEMESİ İSTEK BELGESİ.dotx</Template>
  <TotalTime>1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GÖKHAN ODABAŞ</cp:lastModifiedBy>
  <cp:revision>2</cp:revision>
  <dcterms:created xsi:type="dcterms:W3CDTF">2026-08-31T06:55:00Z</dcterms:created>
  <dcterms:modified xsi:type="dcterms:W3CDTF">2026-08-31T06:55:00Z</dcterms:modified>
</cp:coreProperties>
</file>